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lenraster"/>
        <w:tblpPr w:leftFromText="141" w:rightFromText="141" w:vertAnchor="page" w:horzAnchor="page" w:tblpX="811" w:tblpY="1576"/>
        <w:tblW w:w="927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8"/>
        <w:gridCol w:w="6530"/>
        <w:gridCol w:w="6526"/>
      </w:tblGrid>
      <w:tr w:rsidR="001E53FD" w:rsidRPr="003A4871" w14:paraId="22F44407" w14:textId="77777777" w:rsidTr="000C42B5">
        <w:trPr>
          <w:gridAfter w:val="1"/>
          <w:wAfter w:w="1950" w:type="pct"/>
          <w:trHeight w:val="340"/>
        </w:trPr>
        <w:tc>
          <w:tcPr>
            <w:tcW w:w="3050" w:type="pct"/>
            <w:gridSpan w:val="2"/>
            <w:shd w:val="clear" w:color="auto" w:fill="auto"/>
            <w:vAlign w:val="center"/>
          </w:tcPr>
          <w:p w14:paraId="2517F3E4" w14:textId="77777777" w:rsidR="001E53FD" w:rsidRPr="003A4871" w:rsidRDefault="001E53FD" w:rsidP="000C42B5">
            <w:pPr>
              <w:pStyle w:val="berschrift1"/>
              <w:tabs>
                <w:tab w:val="left" w:pos="735"/>
              </w:tabs>
            </w:pPr>
          </w:p>
        </w:tc>
      </w:tr>
      <w:tr w:rsidR="000B2793" w:rsidRPr="00362B5F" w14:paraId="71995941" w14:textId="77777777" w:rsidTr="000C42B5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0FE27DFD" w14:textId="36298D3C" w:rsidR="00C354BA" w:rsidRPr="00362B5F" w:rsidRDefault="001E53FD" w:rsidP="000C42B5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 w:rsidRPr="00362B5F">
              <w:rPr>
                <w:rFonts w:ascii="Open Sans" w:hAnsi="Open Sans" w:cs="Open Sans"/>
                <w:sz w:val="20"/>
                <w:szCs w:val="20"/>
              </w:rPr>
              <w:t>Verein</w:t>
            </w:r>
          </w:p>
        </w:tc>
        <w:tc>
          <w:tcPr>
            <w:tcW w:w="195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080449" w14:textId="77777777" w:rsidR="001E53FD" w:rsidRPr="00362B5F" w:rsidRDefault="001E53FD" w:rsidP="000C42B5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0B2793" w:rsidRPr="00362B5F" w14:paraId="794B7FD7" w14:textId="77777777" w:rsidTr="000C42B5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230212D1" w14:textId="6BE9F8A4" w:rsidR="001E53FD" w:rsidRPr="00362B5F" w:rsidRDefault="001E53FD" w:rsidP="000C42B5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 w:rsidRPr="00362B5F">
              <w:rPr>
                <w:rFonts w:ascii="Open Sans" w:hAnsi="Open Sans" w:cs="Open Sans"/>
                <w:sz w:val="20"/>
                <w:szCs w:val="20"/>
              </w:rPr>
              <w:t>Ansprechpartner</w:t>
            </w:r>
            <w:r w:rsidR="009900ED">
              <w:rPr>
                <w:rFonts w:ascii="Open Sans" w:hAnsi="Open Sans" w:cs="Open Sans"/>
                <w:sz w:val="20"/>
                <w:szCs w:val="20"/>
              </w:rPr>
              <w:t xml:space="preserve"> (Marketing)</w:t>
            </w:r>
          </w:p>
        </w:tc>
        <w:tc>
          <w:tcPr>
            <w:tcW w:w="195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98ADAD" w14:textId="77777777" w:rsidR="001E53FD" w:rsidRPr="00362B5F" w:rsidRDefault="001E53FD" w:rsidP="000C42B5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0B2793" w:rsidRPr="00362B5F" w14:paraId="2DCA93BC" w14:textId="77777777" w:rsidTr="00381B99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60744B92" w14:textId="1C413FB5" w:rsidR="001E53FD" w:rsidRPr="00362B5F" w:rsidRDefault="001E53FD" w:rsidP="000C42B5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 w:rsidRPr="00362B5F">
              <w:rPr>
                <w:rFonts w:ascii="Open Sans" w:hAnsi="Open Sans" w:cs="Open Sans"/>
                <w:sz w:val="20"/>
                <w:szCs w:val="20"/>
              </w:rPr>
              <w:t>Kontaktdaten</w:t>
            </w:r>
            <w:r w:rsidR="00186F73">
              <w:rPr>
                <w:rFonts w:ascii="Open Sans" w:hAnsi="Open Sans" w:cs="Open Sans"/>
                <w:sz w:val="20"/>
                <w:szCs w:val="20"/>
              </w:rPr>
              <w:t xml:space="preserve"> (Mail + Telefon)</w:t>
            </w:r>
          </w:p>
        </w:tc>
        <w:tc>
          <w:tcPr>
            <w:tcW w:w="195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84129A" w14:textId="77777777" w:rsidR="001E53FD" w:rsidRPr="00362B5F" w:rsidRDefault="001E53FD" w:rsidP="000C42B5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381B99" w:rsidRPr="001E53FD" w14:paraId="5D927628" w14:textId="77777777" w:rsidTr="00725D4F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4F925B74" w14:textId="4337F201" w:rsidR="00381B99" w:rsidRPr="001E53FD" w:rsidRDefault="00381B99" w:rsidP="00381B99">
            <w:pPr>
              <w:pStyle w:val="Standardeinzug"/>
              <w:ind w:left="37"/>
              <w:jc w:val="both"/>
              <w:rPr>
                <w:rFonts w:ascii="Open Sans" w:hAnsi="Open Sans" w:cs="Open Sans"/>
                <w:sz w:val="24"/>
                <w:szCs w:val="24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Versandanschrift</w:t>
            </w:r>
          </w:p>
        </w:tc>
        <w:tc>
          <w:tcPr>
            <w:tcW w:w="19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CB47E8" w14:textId="77777777" w:rsidR="00381B99" w:rsidRPr="001E53FD" w:rsidRDefault="00381B99" w:rsidP="00381B99">
            <w:pPr>
              <w:spacing w:before="120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725D4F" w:rsidRPr="001E53FD" w14:paraId="1CE53A4F" w14:textId="77777777" w:rsidTr="00725D4F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2AC3C240" w14:textId="69BD85D6" w:rsidR="00725D4F" w:rsidRPr="00725D4F" w:rsidRDefault="00186F73" w:rsidP="00725D4F">
            <w:pPr>
              <w:pStyle w:val="Standardeinzug"/>
              <w:ind w:left="0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Zustellungs</w:t>
            </w:r>
            <w:r w:rsidR="00725D4F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zeiten</w:t>
            </w:r>
            <w:r w:rsidR="00725D4F" w:rsidRPr="00725D4F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9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FFDD9A" w14:textId="77777777" w:rsidR="00725D4F" w:rsidRPr="00B72D68" w:rsidRDefault="00725D4F" w:rsidP="00725D4F">
            <w:pPr>
              <w:spacing w:before="120"/>
              <w:jc w:val="right"/>
              <w:rPr>
                <w:rFonts w:ascii="Open Sans" w:hAnsi="Open Sans" w:cs="Open Sans"/>
                <w:color w:val="FFFFFF" w:themeColor="background1"/>
                <w:sz w:val="14"/>
                <w:szCs w:val="14"/>
              </w:rPr>
            </w:pPr>
          </w:p>
        </w:tc>
      </w:tr>
      <w:tr w:rsidR="00725D4F" w:rsidRPr="001E53FD" w14:paraId="6F4423BF" w14:textId="77777777" w:rsidTr="00725D4F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0023D306" w14:textId="77777777" w:rsidR="00725D4F" w:rsidRPr="00B72D68" w:rsidRDefault="00725D4F" w:rsidP="00725D4F">
            <w:pPr>
              <w:pStyle w:val="Standardeinzug"/>
              <w:ind w:left="0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95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633DBB" w14:textId="77777777" w:rsidR="00725D4F" w:rsidRPr="00B72D68" w:rsidRDefault="00725D4F" w:rsidP="00725D4F">
            <w:pPr>
              <w:spacing w:before="120"/>
              <w:jc w:val="right"/>
              <w:rPr>
                <w:rFonts w:ascii="Open Sans" w:hAnsi="Open Sans" w:cs="Open Sans"/>
                <w:color w:val="FFFFFF" w:themeColor="background1"/>
                <w:sz w:val="14"/>
                <w:szCs w:val="14"/>
              </w:rPr>
            </w:pPr>
          </w:p>
        </w:tc>
      </w:tr>
      <w:tr w:rsidR="00725D4F" w:rsidRPr="001E53FD" w14:paraId="6295047C" w14:textId="77777777" w:rsidTr="00381B99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92D050"/>
            <w:vAlign w:val="center"/>
          </w:tcPr>
          <w:p w14:paraId="56CBC56E" w14:textId="77777777" w:rsidR="00725D4F" w:rsidRPr="00B72D68" w:rsidRDefault="00725D4F" w:rsidP="00725D4F">
            <w:pPr>
              <w:pStyle w:val="Standardeinzug"/>
              <w:ind w:left="0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  <w:r w:rsidRPr="00B72D68"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  <w:t>LED-Bandenspezifikationen</w:t>
            </w:r>
          </w:p>
        </w:tc>
        <w:tc>
          <w:tcPr>
            <w:tcW w:w="1951" w:type="pct"/>
            <w:shd w:val="clear" w:color="auto" w:fill="92D050"/>
            <w:vAlign w:val="center"/>
          </w:tcPr>
          <w:p w14:paraId="6261F230" w14:textId="77777777" w:rsidR="00725D4F" w:rsidRPr="00B72D68" w:rsidRDefault="00725D4F" w:rsidP="00725D4F">
            <w:pPr>
              <w:spacing w:before="120"/>
              <w:jc w:val="right"/>
              <w:rPr>
                <w:rFonts w:ascii="Open Sans" w:hAnsi="Open Sans" w:cs="Open Sans"/>
                <w:color w:val="FFFFFF" w:themeColor="background1"/>
                <w:sz w:val="24"/>
                <w:szCs w:val="24"/>
              </w:rPr>
            </w:pPr>
            <w:r w:rsidRPr="00B72D68">
              <w:rPr>
                <w:rFonts w:ascii="Open Sans" w:hAnsi="Open Sans" w:cs="Open Sans"/>
                <w:color w:val="FFFFFF" w:themeColor="background1"/>
                <w:sz w:val="14"/>
                <w:szCs w:val="14"/>
              </w:rPr>
              <w:t>** Bitte die entsprechenden Richtlinien und eine Übersicht der Bandenanordnung hinzufügen **</w:t>
            </w:r>
          </w:p>
        </w:tc>
      </w:tr>
      <w:tr w:rsidR="00725D4F" w:rsidRPr="001E53FD" w14:paraId="3DBE1726" w14:textId="77777777" w:rsidTr="000C42B5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09D9FC37" w14:textId="77777777" w:rsidR="00725D4F" w:rsidRPr="00F26138" w:rsidRDefault="00725D4F" w:rsidP="00725D4F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 w:rsidRPr="00F26138">
              <w:rPr>
                <w:rFonts w:ascii="Open Sans" w:hAnsi="Open Sans" w:cs="Open Sans"/>
                <w:sz w:val="20"/>
                <w:szCs w:val="20"/>
              </w:rPr>
              <w:t>LED-Bande</w:t>
            </w:r>
          </w:p>
        </w:tc>
        <w:tc>
          <w:tcPr>
            <w:tcW w:w="1951" w:type="pct"/>
            <w:shd w:val="clear" w:color="auto" w:fill="auto"/>
            <w:vAlign w:val="center"/>
          </w:tcPr>
          <w:p w14:paraId="0AAD846E" w14:textId="77777777" w:rsidR="00725D4F" w:rsidRPr="00F26138" w:rsidRDefault="00157631" w:rsidP="00725D4F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  <w:lang w:bidi="de-DE"/>
                </w:rPr>
                <w:id w:val="-170720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5D4F" w:rsidRPr="00F26138">
                  <w:rPr>
                    <w:rFonts w:ascii="Segoe UI Symbol" w:eastAsia="MS Gothic" w:hAnsi="Segoe UI Symbol" w:cs="Segoe UI Symbol"/>
                    <w:sz w:val="20"/>
                    <w:szCs w:val="20"/>
                    <w:lang w:bidi="de-DE"/>
                  </w:rPr>
                  <w:t>☐</w:t>
                </w:r>
              </w:sdtContent>
            </w:sdt>
            <w:r w:rsidR="00725D4F" w:rsidRPr="00F26138">
              <w:rPr>
                <w:rFonts w:ascii="Open Sans" w:hAnsi="Open Sans" w:cs="Open Sans"/>
                <w:sz w:val="20"/>
                <w:szCs w:val="20"/>
                <w:lang w:bidi="de-DE"/>
              </w:rPr>
              <w:t xml:space="preserve">   </w:t>
            </w:r>
            <w:r w:rsidR="00725D4F" w:rsidRPr="00F26138">
              <w:rPr>
                <w:rFonts w:ascii="Open Sans" w:hAnsi="Open Sans" w:cs="Open Sans"/>
                <w:sz w:val="20"/>
                <w:szCs w:val="20"/>
              </w:rPr>
              <w:t xml:space="preserve">ja                  </w:t>
            </w:r>
            <w:r w:rsidR="00725D4F">
              <w:rPr>
                <w:rFonts w:ascii="Open Sans" w:hAnsi="Open Sans" w:cs="Open Sans"/>
                <w:sz w:val="20"/>
                <w:szCs w:val="20"/>
              </w:rPr>
              <w:t xml:space="preserve">       </w:t>
            </w:r>
            <w:r w:rsidR="00725D4F" w:rsidRPr="00F26138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165602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5D4F" w:rsidRPr="00F2613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25D4F" w:rsidRPr="00F26138">
              <w:rPr>
                <w:rFonts w:ascii="Open Sans" w:hAnsi="Open Sans" w:cs="Open Sans"/>
                <w:sz w:val="20"/>
                <w:szCs w:val="20"/>
              </w:rPr>
              <w:t xml:space="preserve">   nein</w:t>
            </w:r>
          </w:p>
        </w:tc>
      </w:tr>
      <w:tr w:rsidR="00725D4F" w:rsidRPr="001E53FD" w14:paraId="6F000B88" w14:textId="77777777" w:rsidTr="000C42B5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408AE692" w14:textId="77777777" w:rsidR="00725D4F" w:rsidRPr="00F26138" w:rsidRDefault="00725D4F" w:rsidP="00725D4F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Anzahl Bandenelemente</w:t>
            </w:r>
          </w:p>
        </w:tc>
        <w:tc>
          <w:tcPr>
            <w:tcW w:w="195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BC39BE" w14:textId="77777777" w:rsidR="00725D4F" w:rsidRPr="00F26138" w:rsidRDefault="00725D4F" w:rsidP="00725D4F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725D4F" w:rsidRPr="001E53FD" w14:paraId="001744CD" w14:textId="77777777" w:rsidTr="000C42B5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6FC7549E" w14:textId="77777777" w:rsidR="00725D4F" w:rsidRPr="00C6213C" w:rsidRDefault="00725D4F" w:rsidP="00725D4F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 w:rsidRPr="00C6213C">
              <w:rPr>
                <w:rFonts w:ascii="Open Sans" w:hAnsi="Open Sans" w:cs="Open Sans"/>
                <w:sz w:val="20"/>
                <w:szCs w:val="20"/>
              </w:rPr>
              <w:t xml:space="preserve">Format Bandenelemente (in </w:t>
            </w:r>
            <w:proofErr w:type="spellStart"/>
            <w:r w:rsidRPr="00C6213C">
              <w:rPr>
                <w:rFonts w:ascii="Open Sans" w:hAnsi="Open Sans" w:cs="Open Sans"/>
                <w:sz w:val="20"/>
                <w:szCs w:val="20"/>
              </w:rPr>
              <w:t>px</w:t>
            </w:r>
            <w:proofErr w:type="spellEnd"/>
            <w:r w:rsidRPr="00C6213C">
              <w:rPr>
                <w:rFonts w:ascii="Open Sans" w:hAnsi="Open Sans" w:cs="Open Sans"/>
                <w:sz w:val="20"/>
                <w:szCs w:val="20"/>
              </w:rPr>
              <w:t>)</w:t>
            </w:r>
          </w:p>
        </w:tc>
        <w:tc>
          <w:tcPr>
            <w:tcW w:w="19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06271C" w14:textId="77777777" w:rsidR="00725D4F" w:rsidRPr="001E53FD" w:rsidRDefault="00725D4F" w:rsidP="00725D4F">
            <w:pPr>
              <w:spacing w:before="120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725D4F" w:rsidRPr="001E53FD" w14:paraId="53EE599F" w14:textId="77777777" w:rsidTr="000C42B5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17B727F8" w14:textId="77777777" w:rsidR="00725D4F" w:rsidRPr="00C6213C" w:rsidRDefault="00725D4F" w:rsidP="00725D4F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 w:rsidRPr="00C6213C">
              <w:rPr>
                <w:rFonts w:ascii="Open Sans" w:hAnsi="Open Sans" w:cs="Open Sans"/>
                <w:sz w:val="20"/>
                <w:szCs w:val="20"/>
              </w:rPr>
              <w:t>Dauer pro Rotation</w:t>
            </w:r>
          </w:p>
        </w:tc>
        <w:tc>
          <w:tcPr>
            <w:tcW w:w="195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85111C" w14:textId="77777777" w:rsidR="00725D4F" w:rsidRPr="001E53FD" w:rsidRDefault="00725D4F" w:rsidP="00725D4F">
            <w:pPr>
              <w:spacing w:before="120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725D4F" w:rsidRPr="001E53FD" w14:paraId="57C57284" w14:textId="77777777" w:rsidTr="000C42B5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79F11973" w14:textId="77777777" w:rsidR="00725D4F" w:rsidRPr="00C6213C" w:rsidRDefault="00725D4F" w:rsidP="00725D4F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n</w:t>
            </w:r>
            <w:r w:rsidRPr="00C6213C">
              <w:rPr>
                <w:rFonts w:ascii="Open Sans" w:hAnsi="Open Sans" w:cs="Open Sans"/>
                <w:sz w:val="20"/>
                <w:szCs w:val="20"/>
              </w:rPr>
              <w:t>otwendiges Dateiformat</w:t>
            </w:r>
          </w:p>
        </w:tc>
        <w:tc>
          <w:tcPr>
            <w:tcW w:w="19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6A582D" w14:textId="77777777" w:rsidR="00725D4F" w:rsidRPr="001E53FD" w:rsidRDefault="00725D4F" w:rsidP="00725D4F">
            <w:pPr>
              <w:spacing w:before="120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725D4F" w:rsidRPr="001E53FD" w14:paraId="63327C3E" w14:textId="77777777" w:rsidTr="000C42B5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4CC70652" w14:textId="77777777" w:rsidR="00725D4F" w:rsidRPr="00B72D68" w:rsidRDefault="00725D4F" w:rsidP="00725D4F">
            <w:pPr>
              <w:pStyle w:val="Standardeinzug"/>
              <w:jc w:val="right"/>
              <w:rPr>
                <w:rFonts w:ascii="Open Sans" w:hAnsi="Open Sans" w:cs="Open Sans"/>
                <w:sz w:val="14"/>
                <w:szCs w:val="14"/>
              </w:rPr>
            </w:pPr>
          </w:p>
        </w:tc>
        <w:tc>
          <w:tcPr>
            <w:tcW w:w="195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4A65DD" w14:textId="77777777" w:rsidR="00725D4F" w:rsidRPr="001E53FD" w:rsidRDefault="00725D4F" w:rsidP="00725D4F">
            <w:pPr>
              <w:spacing w:before="120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725D4F" w:rsidRPr="001E53FD" w14:paraId="081BDFC6" w14:textId="77777777" w:rsidTr="000C42B5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92D050"/>
            <w:vAlign w:val="center"/>
          </w:tcPr>
          <w:p w14:paraId="22D52FC4" w14:textId="1D119655" w:rsidR="00725D4F" w:rsidRPr="00B72D68" w:rsidRDefault="00551EFA" w:rsidP="00725D4F">
            <w:pPr>
              <w:pStyle w:val="Standardeinzug"/>
              <w:ind w:left="0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  <w:t>Audi</w:t>
            </w:r>
            <w:r w:rsidR="00725D4F" w:rsidRPr="00B72D68"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  <w:t>ospots</w:t>
            </w:r>
          </w:p>
        </w:tc>
        <w:tc>
          <w:tcPr>
            <w:tcW w:w="1951" w:type="pct"/>
            <w:shd w:val="clear" w:color="auto" w:fill="92D050"/>
            <w:vAlign w:val="center"/>
          </w:tcPr>
          <w:p w14:paraId="6796327D" w14:textId="77777777" w:rsidR="00725D4F" w:rsidRPr="001E53FD" w:rsidRDefault="00725D4F" w:rsidP="00725D4F">
            <w:pPr>
              <w:spacing w:before="120"/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725D4F" w:rsidRPr="001E53FD" w14:paraId="6541EFD9" w14:textId="77777777" w:rsidTr="000C42B5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306453CC" w14:textId="5A91E1A8" w:rsidR="00725D4F" w:rsidRPr="000B2793" w:rsidRDefault="00725D4F" w:rsidP="00725D4F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Spot</w:t>
            </w:r>
          </w:p>
        </w:tc>
        <w:tc>
          <w:tcPr>
            <w:tcW w:w="1951" w:type="pct"/>
            <w:shd w:val="clear" w:color="auto" w:fill="auto"/>
            <w:vAlign w:val="center"/>
          </w:tcPr>
          <w:p w14:paraId="13EF7AAD" w14:textId="2C0C4B3D" w:rsidR="00725D4F" w:rsidRPr="001E53FD" w:rsidRDefault="00157631" w:rsidP="00725D4F">
            <w:pPr>
              <w:spacing w:before="120"/>
              <w:rPr>
                <w:rFonts w:ascii="Open Sans" w:hAnsi="Open Sans" w:cs="Open Sans"/>
                <w:sz w:val="24"/>
                <w:szCs w:val="24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  <w:lang w:bidi="de-DE"/>
                </w:rPr>
                <w:id w:val="1952201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5D4F" w:rsidRPr="00F26138">
                  <w:rPr>
                    <w:rFonts w:ascii="Segoe UI Symbol" w:eastAsia="MS Gothic" w:hAnsi="Segoe UI Symbol" w:cs="Segoe UI Symbol"/>
                    <w:sz w:val="20"/>
                    <w:szCs w:val="20"/>
                    <w:lang w:bidi="de-DE"/>
                  </w:rPr>
                  <w:t>☐</w:t>
                </w:r>
              </w:sdtContent>
            </w:sdt>
            <w:r w:rsidR="00725D4F" w:rsidRPr="00F26138">
              <w:rPr>
                <w:rFonts w:ascii="Open Sans" w:hAnsi="Open Sans" w:cs="Open Sans"/>
                <w:sz w:val="20"/>
                <w:szCs w:val="20"/>
                <w:lang w:bidi="de-DE"/>
              </w:rPr>
              <w:t xml:space="preserve">   </w:t>
            </w:r>
            <w:r w:rsidR="00725D4F" w:rsidRPr="00F26138">
              <w:rPr>
                <w:rFonts w:ascii="Open Sans" w:hAnsi="Open Sans" w:cs="Open Sans"/>
                <w:sz w:val="20"/>
                <w:szCs w:val="20"/>
              </w:rPr>
              <w:t xml:space="preserve">ja                  </w:t>
            </w:r>
            <w:r w:rsidR="00725D4F">
              <w:rPr>
                <w:rFonts w:ascii="Open Sans" w:hAnsi="Open Sans" w:cs="Open Sans"/>
                <w:sz w:val="20"/>
                <w:szCs w:val="20"/>
              </w:rPr>
              <w:t xml:space="preserve">       </w:t>
            </w:r>
            <w:r w:rsidR="00725D4F" w:rsidRPr="00F26138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118529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5D4F" w:rsidRPr="00F2613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25D4F" w:rsidRPr="00F26138">
              <w:rPr>
                <w:rFonts w:ascii="Open Sans" w:hAnsi="Open Sans" w:cs="Open Sans"/>
                <w:sz w:val="20"/>
                <w:szCs w:val="20"/>
              </w:rPr>
              <w:t xml:space="preserve">   n</w:t>
            </w:r>
            <w:r w:rsidR="00551EFA">
              <w:rPr>
                <w:rFonts w:ascii="Open Sans" w:hAnsi="Open Sans" w:cs="Open Sans"/>
                <w:sz w:val="20"/>
                <w:szCs w:val="20"/>
              </w:rPr>
              <w:t>ein</w:t>
            </w:r>
          </w:p>
        </w:tc>
      </w:tr>
      <w:tr w:rsidR="00725D4F" w:rsidRPr="001E53FD" w14:paraId="4F995D41" w14:textId="77777777" w:rsidTr="000C42B5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34CEC649" w14:textId="77777777" w:rsidR="00725D4F" w:rsidRPr="000B2793" w:rsidRDefault="00725D4F" w:rsidP="00725D4F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 w:rsidRPr="000B2793">
              <w:rPr>
                <w:rFonts w:ascii="Open Sans" w:hAnsi="Open Sans" w:cs="Open Sans"/>
                <w:sz w:val="20"/>
                <w:szCs w:val="20"/>
              </w:rPr>
              <w:t>Spotdauer (in s</w:t>
            </w:r>
            <w:r>
              <w:rPr>
                <w:rFonts w:ascii="Open Sans" w:hAnsi="Open Sans" w:cs="Open Sans"/>
                <w:sz w:val="20"/>
                <w:szCs w:val="20"/>
              </w:rPr>
              <w:t>)</w:t>
            </w:r>
          </w:p>
        </w:tc>
        <w:tc>
          <w:tcPr>
            <w:tcW w:w="195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999FEE" w14:textId="77777777" w:rsidR="00725D4F" w:rsidRPr="001E53FD" w:rsidRDefault="00725D4F" w:rsidP="00725D4F">
            <w:pPr>
              <w:spacing w:before="120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725D4F" w:rsidRPr="001E53FD" w14:paraId="4AAE9384" w14:textId="77777777" w:rsidTr="000C42B5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499B60C0" w14:textId="77777777" w:rsidR="00725D4F" w:rsidRPr="000B2793" w:rsidRDefault="00725D4F" w:rsidP="00725D4F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 w:rsidRPr="000B2793">
              <w:rPr>
                <w:rFonts w:ascii="Open Sans" w:hAnsi="Open Sans" w:cs="Open Sans"/>
                <w:sz w:val="20"/>
                <w:szCs w:val="20"/>
              </w:rPr>
              <w:t xml:space="preserve">notwendiges Dateiformat </w:t>
            </w:r>
          </w:p>
        </w:tc>
        <w:tc>
          <w:tcPr>
            <w:tcW w:w="195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DB934B" w14:textId="77777777" w:rsidR="00725D4F" w:rsidRPr="001E53FD" w:rsidRDefault="00725D4F" w:rsidP="00725D4F">
            <w:pPr>
              <w:spacing w:before="120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725D4F" w:rsidRPr="001E53FD" w14:paraId="7F0016E0" w14:textId="77777777" w:rsidTr="000C42B5">
        <w:trPr>
          <w:gridAfter w:val="1"/>
          <w:wAfter w:w="1950" w:type="pct"/>
          <w:trHeight w:val="340"/>
        </w:trPr>
        <w:tc>
          <w:tcPr>
            <w:tcW w:w="3050" w:type="pct"/>
            <w:gridSpan w:val="2"/>
            <w:shd w:val="clear" w:color="auto" w:fill="auto"/>
            <w:vAlign w:val="center"/>
          </w:tcPr>
          <w:p w14:paraId="265DFEAE" w14:textId="77777777" w:rsidR="00725D4F" w:rsidRPr="009074AC" w:rsidRDefault="00725D4F" w:rsidP="00725D4F">
            <w:pPr>
              <w:rPr>
                <w:rFonts w:ascii="Open Sans" w:hAnsi="Open Sans" w:cs="Open Sans"/>
                <w:b/>
                <w:sz w:val="32"/>
                <w:szCs w:val="32"/>
              </w:rPr>
            </w:pPr>
          </w:p>
        </w:tc>
      </w:tr>
      <w:tr w:rsidR="00725D4F" w:rsidRPr="001E53FD" w14:paraId="50B7565B" w14:textId="77777777" w:rsidTr="000C42B5">
        <w:trPr>
          <w:trHeight w:val="340"/>
        </w:trPr>
        <w:tc>
          <w:tcPr>
            <w:tcW w:w="3050" w:type="pct"/>
            <w:gridSpan w:val="2"/>
            <w:shd w:val="clear" w:color="auto" w:fill="92D050"/>
            <w:vAlign w:val="center"/>
          </w:tcPr>
          <w:p w14:paraId="417A7C05" w14:textId="77777777" w:rsidR="00725D4F" w:rsidRPr="00B72D68" w:rsidRDefault="00725D4F" w:rsidP="00725D4F">
            <w:pPr>
              <w:pStyle w:val="Standardeinzug"/>
              <w:ind w:left="0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  <w:bookmarkStart w:id="0" w:name="_Hlk521325947"/>
            <w:r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  <w:t>Spieltags-/Saisonmagazin</w:t>
            </w:r>
          </w:p>
        </w:tc>
        <w:tc>
          <w:tcPr>
            <w:tcW w:w="1950" w:type="pct"/>
            <w:vAlign w:val="center"/>
          </w:tcPr>
          <w:p w14:paraId="12F4B458" w14:textId="77777777" w:rsidR="00725D4F" w:rsidRPr="001E53FD" w:rsidRDefault="00725D4F" w:rsidP="00725D4F">
            <w:pPr>
              <w:spacing w:before="120"/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bookmarkEnd w:id="0"/>
      <w:tr w:rsidR="00725D4F" w:rsidRPr="001E53FD" w14:paraId="64DB092D" w14:textId="77777777" w:rsidTr="000C42B5">
        <w:trPr>
          <w:gridAfter w:val="1"/>
          <w:wAfter w:w="1950" w:type="pct"/>
          <w:trHeight w:val="340"/>
        </w:trPr>
        <w:tc>
          <w:tcPr>
            <w:tcW w:w="1099" w:type="pct"/>
            <w:shd w:val="clear" w:color="auto" w:fill="auto"/>
            <w:vAlign w:val="center"/>
          </w:tcPr>
          <w:p w14:paraId="2478B85A" w14:textId="6DE5752D" w:rsidR="00725D4F" w:rsidRPr="000C42B5" w:rsidRDefault="00725D4F" w:rsidP="00725D4F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Seitenformat</w:t>
            </w:r>
          </w:p>
        </w:tc>
        <w:tc>
          <w:tcPr>
            <w:tcW w:w="1951" w:type="pct"/>
            <w:shd w:val="clear" w:color="auto" w:fill="auto"/>
            <w:vAlign w:val="center"/>
          </w:tcPr>
          <w:p w14:paraId="46451FA0" w14:textId="18603A04" w:rsidR="00725D4F" w:rsidRPr="000C42B5" w:rsidRDefault="00157631" w:rsidP="00725D4F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  <w:lang w:bidi="de-DE"/>
                </w:rPr>
                <w:id w:val="1340503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4043" w:rsidRPr="00F26138">
                  <w:rPr>
                    <w:rFonts w:ascii="Segoe UI Symbol" w:eastAsia="MS Gothic" w:hAnsi="Segoe UI Symbol" w:cs="Segoe UI Symbol"/>
                    <w:sz w:val="20"/>
                    <w:szCs w:val="20"/>
                    <w:lang w:bidi="de-DE"/>
                  </w:rPr>
                  <w:t>☐</w:t>
                </w:r>
              </w:sdtContent>
            </w:sdt>
            <w:r w:rsidR="00464043" w:rsidRPr="00F26138">
              <w:rPr>
                <w:rFonts w:ascii="Open Sans" w:hAnsi="Open Sans" w:cs="Open Sans"/>
                <w:sz w:val="20"/>
                <w:szCs w:val="20"/>
                <w:lang w:bidi="de-DE"/>
              </w:rPr>
              <w:t xml:space="preserve">   </w:t>
            </w:r>
            <w:r w:rsidR="00464043">
              <w:rPr>
                <w:rFonts w:ascii="Open Sans" w:hAnsi="Open Sans" w:cs="Open Sans"/>
                <w:sz w:val="20"/>
                <w:szCs w:val="20"/>
                <w:lang w:bidi="de-DE"/>
              </w:rPr>
              <w:t>Hochformat</w:t>
            </w:r>
            <w:r w:rsidR="00464043" w:rsidRPr="00F26138">
              <w:rPr>
                <w:rFonts w:ascii="Open Sans" w:hAnsi="Open Sans" w:cs="Open Sans"/>
                <w:sz w:val="20"/>
                <w:szCs w:val="20"/>
              </w:rPr>
              <w:t xml:space="preserve">           </w:t>
            </w:r>
            <w:r w:rsidR="00464043">
              <w:rPr>
                <w:rFonts w:ascii="Open Sans" w:hAnsi="Open Sans" w:cs="Open Sans"/>
                <w:sz w:val="20"/>
                <w:szCs w:val="20"/>
              </w:rPr>
              <w:t xml:space="preserve">       </w:t>
            </w:r>
            <w:r w:rsidR="00464043" w:rsidRPr="00F26138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102039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4043" w:rsidRPr="00F2613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64043" w:rsidRPr="00F26138">
              <w:rPr>
                <w:rFonts w:ascii="Open Sans" w:hAnsi="Open Sans" w:cs="Open Sans"/>
                <w:sz w:val="20"/>
                <w:szCs w:val="20"/>
              </w:rPr>
              <w:t xml:space="preserve">   </w:t>
            </w:r>
            <w:r w:rsidR="00464043">
              <w:rPr>
                <w:rFonts w:ascii="Open Sans" w:hAnsi="Open Sans" w:cs="Open Sans"/>
                <w:sz w:val="20"/>
                <w:szCs w:val="20"/>
              </w:rPr>
              <w:t>Querformat</w:t>
            </w:r>
          </w:p>
        </w:tc>
      </w:tr>
      <w:tr w:rsidR="00725D4F" w:rsidRPr="001E53FD" w14:paraId="5349D9F2" w14:textId="77777777" w:rsidTr="000C42B5">
        <w:trPr>
          <w:gridAfter w:val="1"/>
          <w:wAfter w:w="1950" w:type="pct"/>
          <w:trHeight w:val="340"/>
        </w:trPr>
        <w:tc>
          <w:tcPr>
            <w:tcW w:w="1099" w:type="pct"/>
            <w:shd w:val="clear" w:color="auto" w:fill="auto"/>
            <w:vAlign w:val="center"/>
          </w:tcPr>
          <w:p w14:paraId="5C34A374" w14:textId="649D50D2" w:rsidR="00725D4F" w:rsidRPr="000C42B5" w:rsidRDefault="00725D4F" w:rsidP="00725D4F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 w:rsidRPr="000C42B5">
              <w:rPr>
                <w:rFonts w:ascii="Open Sans" w:hAnsi="Open Sans" w:cs="Open Sans"/>
                <w:sz w:val="20"/>
                <w:szCs w:val="20"/>
              </w:rPr>
              <w:t xml:space="preserve">Anzeigengröße </w:t>
            </w:r>
            <w:r w:rsidR="00464043">
              <w:rPr>
                <w:rFonts w:ascii="Open Sans" w:hAnsi="Open Sans" w:cs="Open Sans"/>
                <w:sz w:val="20"/>
                <w:szCs w:val="20"/>
              </w:rPr>
              <w:t>(1/1-</w:t>
            </w:r>
            <w:proofErr w:type="gramStart"/>
            <w:r w:rsidR="00464043">
              <w:rPr>
                <w:rFonts w:ascii="Open Sans" w:hAnsi="Open Sans" w:cs="Open Sans"/>
                <w:sz w:val="20"/>
                <w:szCs w:val="20"/>
              </w:rPr>
              <w:t xml:space="preserve">seitig)   </w:t>
            </w:r>
            <w:proofErr w:type="gramEnd"/>
            <w:r w:rsidR="00464043">
              <w:rPr>
                <w:rFonts w:ascii="Open Sans" w:hAnsi="Open Sans" w:cs="Open Sans"/>
                <w:sz w:val="20"/>
                <w:szCs w:val="20"/>
              </w:rPr>
              <w:t xml:space="preserve">                             </w:t>
            </w:r>
            <w:r w:rsidRPr="000C42B5">
              <w:rPr>
                <w:rFonts w:ascii="Open Sans" w:hAnsi="Open Sans" w:cs="Open Sans"/>
                <w:sz w:val="20"/>
                <w:szCs w:val="20"/>
              </w:rPr>
              <w:t>+ Beschnitt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(in mm)</w:t>
            </w:r>
          </w:p>
        </w:tc>
        <w:tc>
          <w:tcPr>
            <w:tcW w:w="195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6F84E3" w14:textId="77777777" w:rsidR="00725D4F" w:rsidRPr="000C42B5" w:rsidRDefault="00725D4F" w:rsidP="00725D4F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464043" w:rsidRPr="001E53FD" w14:paraId="78EC8CC3" w14:textId="77777777" w:rsidTr="000C42B5">
        <w:trPr>
          <w:gridAfter w:val="1"/>
          <w:wAfter w:w="1950" w:type="pct"/>
          <w:trHeight w:val="340"/>
        </w:trPr>
        <w:tc>
          <w:tcPr>
            <w:tcW w:w="1099" w:type="pct"/>
            <w:shd w:val="clear" w:color="auto" w:fill="auto"/>
            <w:vAlign w:val="center"/>
          </w:tcPr>
          <w:p w14:paraId="71BA988D" w14:textId="371275F9" w:rsidR="00464043" w:rsidRPr="000C42B5" w:rsidRDefault="00464043" w:rsidP="00464043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 w:rsidRPr="000C42B5">
              <w:rPr>
                <w:rFonts w:ascii="Open Sans" w:hAnsi="Open Sans" w:cs="Open Sans"/>
                <w:sz w:val="20"/>
                <w:szCs w:val="20"/>
              </w:rPr>
              <w:t xml:space="preserve">Anzeigengröße </w:t>
            </w:r>
            <w:r>
              <w:rPr>
                <w:rFonts w:ascii="Open Sans" w:hAnsi="Open Sans" w:cs="Open Sans"/>
                <w:sz w:val="20"/>
                <w:szCs w:val="20"/>
              </w:rPr>
              <w:t>(1/2-</w:t>
            </w:r>
            <w:proofErr w:type="gramStart"/>
            <w:r>
              <w:rPr>
                <w:rFonts w:ascii="Open Sans" w:hAnsi="Open Sans" w:cs="Open Sans"/>
                <w:sz w:val="20"/>
                <w:szCs w:val="20"/>
              </w:rPr>
              <w:t xml:space="preserve">seitig)   </w:t>
            </w:r>
            <w:proofErr w:type="gramEnd"/>
            <w:r>
              <w:rPr>
                <w:rFonts w:ascii="Open Sans" w:hAnsi="Open Sans" w:cs="Open Sans"/>
                <w:sz w:val="20"/>
                <w:szCs w:val="20"/>
              </w:rPr>
              <w:t xml:space="preserve">                             </w:t>
            </w:r>
            <w:r w:rsidRPr="000C42B5">
              <w:rPr>
                <w:rFonts w:ascii="Open Sans" w:hAnsi="Open Sans" w:cs="Open Sans"/>
                <w:sz w:val="20"/>
                <w:szCs w:val="20"/>
              </w:rPr>
              <w:t>+ Beschnitt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(in mm)</w:t>
            </w:r>
          </w:p>
        </w:tc>
        <w:tc>
          <w:tcPr>
            <w:tcW w:w="195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7B3D54" w14:textId="77777777" w:rsidR="00464043" w:rsidRPr="000C42B5" w:rsidRDefault="00464043" w:rsidP="00464043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464043" w:rsidRPr="001E53FD" w14:paraId="719D3BCE" w14:textId="77777777" w:rsidTr="000C42B5">
        <w:trPr>
          <w:gridAfter w:val="1"/>
          <w:wAfter w:w="1950" w:type="pct"/>
          <w:trHeight w:val="340"/>
        </w:trPr>
        <w:tc>
          <w:tcPr>
            <w:tcW w:w="1099" w:type="pct"/>
            <w:shd w:val="clear" w:color="auto" w:fill="auto"/>
            <w:vAlign w:val="center"/>
          </w:tcPr>
          <w:p w14:paraId="533AFED1" w14:textId="77777777" w:rsidR="00464043" w:rsidRPr="000C42B5" w:rsidRDefault="00464043" w:rsidP="00464043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 w:rsidRPr="000C42B5">
              <w:rPr>
                <w:rFonts w:ascii="Open Sans" w:hAnsi="Open Sans" w:cs="Open Sans"/>
                <w:sz w:val="20"/>
                <w:szCs w:val="20"/>
              </w:rPr>
              <w:t>Redaktionsschluss (ST1)</w:t>
            </w:r>
          </w:p>
        </w:tc>
        <w:tc>
          <w:tcPr>
            <w:tcW w:w="19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4E72F7" w14:textId="77777777" w:rsidR="00464043" w:rsidRPr="000C42B5" w:rsidRDefault="00464043" w:rsidP="00464043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464043" w:rsidRPr="001E53FD" w14:paraId="3DB5617D" w14:textId="77777777" w:rsidTr="009074AC">
        <w:trPr>
          <w:gridAfter w:val="1"/>
          <w:wAfter w:w="1950" w:type="pct"/>
          <w:trHeight w:val="487"/>
        </w:trPr>
        <w:tc>
          <w:tcPr>
            <w:tcW w:w="1099" w:type="pct"/>
            <w:shd w:val="clear" w:color="auto" w:fill="auto"/>
            <w:vAlign w:val="center"/>
          </w:tcPr>
          <w:p w14:paraId="380C3204" w14:textId="77777777" w:rsidR="00464043" w:rsidRPr="000C42B5" w:rsidRDefault="00464043" w:rsidP="00464043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95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E797BF" w14:textId="77777777" w:rsidR="00464043" w:rsidRPr="000C42B5" w:rsidRDefault="00464043" w:rsidP="00464043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464043" w:rsidRPr="001E53FD" w14:paraId="2016A4C6" w14:textId="77777777" w:rsidTr="009074AC">
        <w:trPr>
          <w:gridAfter w:val="1"/>
          <w:wAfter w:w="1950" w:type="pct"/>
          <w:trHeight w:val="340"/>
        </w:trPr>
        <w:tc>
          <w:tcPr>
            <w:tcW w:w="1099" w:type="pct"/>
            <w:shd w:val="clear" w:color="auto" w:fill="92D050"/>
            <w:vAlign w:val="center"/>
          </w:tcPr>
          <w:p w14:paraId="7269CFD9" w14:textId="5F5FEC8A" w:rsidR="00464043" w:rsidRPr="000C42B5" w:rsidRDefault="00464043" w:rsidP="00464043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 w:rsidRPr="009074AC">
              <w:rPr>
                <w:rFonts w:ascii="Open Sans" w:hAnsi="Open Sans" w:cs="Open Sans"/>
                <w:b/>
                <w:color w:val="FFFFFF" w:themeColor="background1"/>
                <w:sz w:val="20"/>
                <w:szCs w:val="20"/>
              </w:rPr>
              <w:t>Homepage</w:t>
            </w:r>
          </w:p>
        </w:tc>
        <w:tc>
          <w:tcPr>
            <w:tcW w:w="1951" w:type="pct"/>
            <w:shd w:val="clear" w:color="auto" w:fill="92D050"/>
            <w:vAlign w:val="center"/>
          </w:tcPr>
          <w:p w14:paraId="6057B70F" w14:textId="77777777" w:rsidR="00464043" w:rsidRPr="000C42B5" w:rsidRDefault="00464043" w:rsidP="00464043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464043" w:rsidRPr="001E53FD" w14:paraId="210ADDA8" w14:textId="77777777" w:rsidTr="009074AC">
        <w:trPr>
          <w:gridAfter w:val="1"/>
          <w:wAfter w:w="1950" w:type="pct"/>
          <w:trHeight w:val="340"/>
        </w:trPr>
        <w:tc>
          <w:tcPr>
            <w:tcW w:w="1099" w:type="pct"/>
            <w:shd w:val="clear" w:color="auto" w:fill="auto"/>
            <w:vAlign w:val="center"/>
          </w:tcPr>
          <w:p w14:paraId="1FBC101B" w14:textId="73EDC68A" w:rsidR="00464043" w:rsidRPr="000C42B5" w:rsidRDefault="00464043" w:rsidP="00464043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Rotation</w:t>
            </w:r>
          </w:p>
        </w:tc>
        <w:tc>
          <w:tcPr>
            <w:tcW w:w="1951" w:type="pct"/>
            <w:shd w:val="clear" w:color="auto" w:fill="auto"/>
            <w:vAlign w:val="center"/>
          </w:tcPr>
          <w:p w14:paraId="0CC29CED" w14:textId="0D3A40BA" w:rsidR="00464043" w:rsidRPr="000C42B5" w:rsidRDefault="00157631" w:rsidP="00464043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  <w:lang w:bidi="de-DE"/>
                </w:rPr>
                <w:id w:val="1553737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4043" w:rsidRPr="00F26138">
                  <w:rPr>
                    <w:rFonts w:ascii="Segoe UI Symbol" w:eastAsia="MS Gothic" w:hAnsi="Segoe UI Symbol" w:cs="Segoe UI Symbol"/>
                    <w:sz w:val="20"/>
                    <w:szCs w:val="20"/>
                    <w:lang w:bidi="de-DE"/>
                  </w:rPr>
                  <w:t>☐</w:t>
                </w:r>
              </w:sdtContent>
            </w:sdt>
            <w:r w:rsidR="00464043" w:rsidRPr="00F26138">
              <w:rPr>
                <w:rFonts w:ascii="Open Sans" w:hAnsi="Open Sans" w:cs="Open Sans"/>
                <w:sz w:val="20"/>
                <w:szCs w:val="20"/>
                <w:lang w:bidi="de-DE"/>
              </w:rPr>
              <w:t xml:space="preserve">   </w:t>
            </w:r>
            <w:r w:rsidR="00464043">
              <w:rPr>
                <w:rFonts w:ascii="Open Sans" w:hAnsi="Open Sans" w:cs="Open Sans"/>
                <w:sz w:val="20"/>
                <w:szCs w:val="20"/>
                <w:lang w:bidi="de-DE"/>
              </w:rPr>
              <w:t xml:space="preserve">ja              </w:t>
            </w:r>
            <w:r w:rsidR="00464043" w:rsidRPr="00F26138">
              <w:rPr>
                <w:rFonts w:ascii="Open Sans" w:hAnsi="Open Sans" w:cs="Open Sans"/>
                <w:sz w:val="20"/>
                <w:szCs w:val="20"/>
              </w:rPr>
              <w:t xml:space="preserve">               </w:t>
            </w:r>
            <w:r w:rsidR="00464043">
              <w:rPr>
                <w:rFonts w:ascii="Open Sans" w:hAnsi="Open Sans" w:cs="Open Sans"/>
                <w:sz w:val="20"/>
                <w:szCs w:val="20"/>
              </w:rPr>
              <w:t xml:space="preserve">        </w:t>
            </w:r>
            <w:r w:rsidR="00464043" w:rsidRPr="00F26138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103152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4043" w:rsidRPr="00F2613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64043" w:rsidRPr="00F26138">
              <w:rPr>
                <w:rFonts w:ascii="Open Sans" w:hAnsi="Open Sans" w:cs="Open Sans"/>
                <w:sz w:val="20"/>
                <w:szCs w:val="20"/>
              </w:rPr>
              <w:t xml:space="preserve">   </w:t>
            </w:r>
            <w:r w:rsidR="00464043">
              <w:rPr>
                <w:rFonts w:ascii="Open Sans" w:hAnsi="Open Sans" w:cs="Open Sans"/>
                <w:sz w:val="20"/>
                <w:szCs w:val="20"/>
              </w:rPr>
              <w:t>nein</w:t>
            </w:r>
          </w:p>
        </w:tc>
      </w:tr>
      <w:tr w:rsidR="00464043" w:rsidRPr="001E53FD" w14:paraId="7D4CA8A7" w14:textId="77777777" w:rsidTr="009074AC">
        <w:trPr>
          <w:gridAfter w:val="1"/>
          <w:wAfter w:w="1950" w:type="pct"/>
          <w:trHeight w:val="340"/>
        </w:trPr>
        <w:tc>
          <w:tcPr>
            <w:tcW w:w="1099" w:type="pct"/>
            <w:shd w:val="clear" w:color="auto" w:fill="auto"/>
            <w:vAlign w:val="center"/>
          </w:tcPr>
          <w:p w14:paraId="1323595F" w14:textId="2B368BE9" w:rsidR="00464043" w:rsidRPr="000C42B5" w:rsidRDefault="00464043" w:rsidP="00464043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 xml:space="preserve">Bannerformat </w:t>
            </w:r>
            <w:r w:rsidRPr="00C6213C">
              <w:rPr>
                <w:rFonts w:ascii="Open Sans" w:hAnsi="Open Sans" w:cs="Open Sans"/>
                <w:sz w:val="20"/>
                <w:szCs w:val="20"/>
              </w:rPr>
              <w:t xml:space="preserve">(in </w:t>
            </w:r>
            <w:proofErr w:type="spellStart"/>
            <w:r w:rsidRPr="00C6213C">
              <w:rPr>
                <w:rFonts w:ascii="Open Sans" w:hAnsi="Open Sans" w:cs="Open Sans"/>
                <w:sz w:val="20"/>
                <w:szCs w:val="20"/>
              </w:rPr>
              <w:t>px</w:t>
            </w:r>
            <w:proofErr w:type="spellEnd"/>
            <w:r w:rsidRPr="00C6213C">
              <w:rPr>
                <w:rFonts w:ascii="Open Sans" w:hAnsi="Open Sans" w:cs="Open Sans"/>
                <w:sz w:val="20"/>
                <w:szCs w:val="20"/>
              </w:rPr>
              <w:t>)</w:t>
            </w:r>
          </w:p>
        </w:tc>
        <w:tc>
          <w:tcPr>
            <w:tcW w:w="195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285B8A" w14:textId="4CE7A4F5" w:rsidR="00464043" w:rsidRPr="00F26138" w:rsidRDefault="00464043" w:rsidP="00464043">
            <w:pPr>
              <w:spacing w:before="120"/>
              <w:rPr>
                <w:rFonts w:ascii="Segoe UI Symbol" w:eastAsia="MS Gothic" w:hAnsi="Segoe UI Symbol" w:cs="Segoe UI Symbol"/>
                <w:sz w:val="20"/>
                <w:szCs w:val="20"/>
                <w:lang w:bidi="de-DE"/>
              </w:rPr>
            </w:pPr>
          </w:p>
        </w:tc>
      </w:tr>
    </w:tbl>
    <w:p w14:paraId="38E63A4B" w14:textId="77777777" w:rsidR="002D110B" w:rsidRDefault="002D110B" w:rsidP="00E677FE">
      <w:pPr>
        <w:spacing w:after="0"/>
        <w:rPr>
          <w:rFonts w:ascii="Open Sans" w:hAnsi="Open Sans" w:cs="Open Sans"/>
          <w:sz w:val="24"/>
          <w:szCs w:val="24"/>
        </w:rPr>
      </w:pPr>
    </w:p>
    <w:p w14:paraId="41CAD717" w14:textId="5E9797D1" w:rsidR="009074AC" w:rsidRDefault="009074AC" w:rsidP="00FD2C01">
      <w:pPr>
        <w:pStyle w:val="KeinLeerraum"/>
      </w:pPr>
    </w:p>
    <w:p w14:paraId="2B2C3305" w14:textId="77777777" w:rsidR="009074AC" w:rsidRDefault="009074AC" w:rsidP="00E677FE">
      <w:pPr>
        <w:spacing w:after="0"/>
        <w:rPr>
          <w:rFonts w:ascii="Open Sans" w:hAnsi="Open Sans" w:cs="Open Sans"/>
          <w:b/>
          <w:bCs/>
          <w:color w:val="FFFFFF" w:themeColor="background1"/>
          <w:sz w:val="20"/>
          <w:szCs w:val="20"/>
        </w:rPr>
      </w:pPr>
    </w:p>
    <w:p w14:paraId="0897B9AA" w14:textId="22406ABD" w:rsidR="009074AC" w:rsidRDefault="009900ED" w:rsidP="009900ED">
      <w:pPr>
        <w:tabs>
          <w:tab w:val="left" w:pos="2430"/>
        </w:tabs>
        <w:spacing w:after="0"/>
        <w:rPr>
          <w:rFonts w:ascii="Open Sans" w:hAnsi="Open Sans" w:cs="Open Sans"/>
          <w:b/>
          <w:bCs/>
          <w:color w:val="FFFFFF" w:themeColor="background1"/>
          <w:sz w:val="20"/>
          <w:szCs w:val="20"/>
        </w:rPr>
      </w:pPr>
      <w:r>
        <w:rPr>
          <w:rFonts w:ascii="Open Sans" w:hAnsi="Open Sans" w:cs="Open Sans"/>
          <w:b/>
          <w:bCs/>
          <w:color w:val="FFFFFF" w:themeColor="background1"/>
          <w:sz w:val="20"/>
          <w:szCs w:val="20"/>
        </w:rPr>
        <w:tab/>
      </w:r>
    </w:p>
    <w:p w14:paraId="1C4BA37D" w14:textId="1CCBA92F" w:rsidR="009900ED" w:rsidRDefault="009900ED" w:rsidP="009900ED">
      <w:pPr>
        <w:tabs>
          <w:tab w:val="left" w:pos="2430"/>
        </w:tabs>
        <w:spacing w:after="0"/>
        <w:rPr>
          <w:rFonts w:ascii="Open Sans" w:hAnsi="Open Sans" w:cs="Open Sans"/>
          <w:b/>
          <w:bCs/>
          <w:color w:val="FFFFFF" w:themeColor="background1"/>
          <w:sz w:val="20"/>
          <w:szCs w:val="20"/>
        </w:rPr>
      </w:pPr>
    </w:p>
    <w:p w14:paraId="4C264172" w14:textId="72A9964A" w:rsidR="009900ED" w:rsidRDefault="009900ED" w:rsidP="009900ED">
      <w:pPr>
        <w:tabs>
          <w:tab w:val="left" w:pos="2430"/>
        </w:tabs>
        <w:spacing w:after="0"/>
        <w:rPr>
          <w:rFonts w:ascii="Open Sans" w:hAnsi="Open Sans" w:cs="Open Sans"/>
          <w:b/>
          <w:bCs/>
          <w:color w:val="FFFFFF" w:themeColor="background1"/>
          <w:sz w:val="20"/>
          <w:szCs w:val="20"/>
        </w:rPr>
      </w:pPr>
    </w:p>
    <w:tbl>
      <w:tblPr>
        <w:tblStyle w:val="Tabellenraster"/>
        <w:tblpPr w:leftFromText="141" w:rightFromText="141" w:vertAnchor="page" w:horzAnchor="page" w:tblpX="811" w:tblpY="1576"/>
        <w:tblW w:w="927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8"/>
        <w:gridCol w:w="6530"/>
        <w:gridCol w:w="6526"/>
      </w:tblGrid>
      <w:tr w:rsidR="009900ED" w:rsidRPr="001E53FD" w14:paraId="64D3A9D6" w14:textId="77777777" w:rsidTr="00146407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237C1548" w14:textId="77777777" w:rsidR="009900ED" w:rsidRDefault="009900ED" w:rsidP="00146407">
            <w:pPr>
              <w:pStyle w:val="Standardeinzug"/>
              <w:ind w:left="0"/>
              <w:rPr>
                <w:rFonts w:ascii="Open Sans" w:hAnsi="Open Sans" w:cs="Open Sans"/>
                <w:sz w:val="24"/>
                <w:szCs w:val="24"/>
              </w:rPr>
            </w:pPr>
          </w:p>
          <w:p w14:paraId="3CC236A4" w14:textId="34079F6E" w:rsidR="009900ED" w:rsidRPr="001E53FD" w:rsidRDefault="009900ED" w:rsidP="00146407">
            <w:pPr>
              <w:pStyle w:val="Standardeinzug"/>
              <w:ind w:left="0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951" w:type="pct"/>
            <w:shd w:val="clear" w:color="auto" w:fill="auto"/>
            <w:vAlign w:val="center"/>
          </w:tcPr>
          <w:p w14:paraId="01B701FB" w14:textId="77777777" w:rsidR="009900ED" w:rsidRPr="001E53FD" w:rsidRDefault="009900ED" w:rsidP="00146407">
            <w:pPr>
              <w:spacing w:before="120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DD2CD8" w:rsidRPr="001E53FD" w14:paraId="178525DC" w14:textId="77777777" w:rsidTr="00953B98">
        <w:trPr>
          <w:gridAfter w:val="1"/>
          <w:wAfter w:w="1950" w:type="pct"/>
          <w:trHeight w:val="514"/>
        </w:trPr>
        <w:tc>
          <w:tcPr>
            <w:tcW w:w="3050" w:type="pct"/>
            <w:gridSpan w:val="2"/>
            <w:shd w:val="clear" w:color="auto" w:fill="92D050"/>
            <w:vAlign w:val="center"/>
          </w:tcPr>
          <w:p w14:paraId="2D4DAA25" w14:textId="67713780" w:rsidR="00DD2CD8" w:rsidRPr="00DD2CD8" w:rsidRDefault="00DD2CD8" w:rsidP="00DD2CD8">
            <w:pPr>
              <w:spacing w:before="120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  <w:t xml:space="preserve">Bodenaufkleber (für alle Standorte Präsenz </w:t>
            </w:r>
            <w:r w:rsidRPr="00DD2CD8"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  <w:u w:val="single"/>
              </w:rPr>
              <w:t>auf</w:t>
            </w:r>
            <w:r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  <w:t xml:space="preserve"> dem Spielfeld verpflichtend)</w:t>
            </w:r>
          </w:p>
        </w:tc>
      </w:tr>
      <w:tr w:rsidR="00551EFA" w:rsidRPr="001E53FD" w14:paraId="2C37164E" w14:textId="77777777" w:rsidTr="00551EFA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16D3B3B6" w14:textId="438D424B" w:rsidR="00551EFA" w:rsidRDefault="00551EFA" w:rsidP="00146407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sz w:val="20"/>
                <w:szCs w:val="20"/>
              </w:rPr>
              <w:t>Klebeart</w:t>
            </w:r>
            <w:proofErr w:type="spellEnd"/>
          </w:p>
        </w:tc>
        <w:tc>
          <w:tcPr>
            <w:tcW w:w="1951" w:type="pct"/>
            <w:shd w:val="clear" w:color="auto" w:fill="auto"/>
            <w:vAlign w:val="center"/>
          </w:tcPr>
          <w:p w14:paraId="52A20217" w14:textId="5EC02157" w:rsidR="00551EFA" w:rsidRPr="00551EFA" w:rsidRDefault="00157631" w:rsidP="00551EFA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  <w:lang w:bidi="de-DE"/>
                </w:rPr>
                <w:id w:val="979972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1EFA">
                  <w:rPr>
                    <w:rFonts w:ascii="MS Gothic" w:eastAsia="MS Gothic" w:hAnsi="MS Gothic" w:cs="Open Sans" w:hint="eastAsia"/>
                    <w:sz w:val="20"/>
                    <w:szCs w:val="20"/>
                    <w:lang w:bidi="de-DE"/>
                  </w:rPr>
                  <w:t>☐</w:t>
                </w:r>
              </w:sdtContent>
            </w:sdt>
            <w:r w:rsidR="00551EFA" w:rsidRPr="00F26138">
              <w:rPr>
                <w:rFonts w:ascii="Open Sans" w:hAnsi="Open Sans" w:cs="Open Sans"/>
                <w:sz w:val="20"/>
                <w:szCs w:val="20"/>
                <w:lang w:bidi="de-DE"/>
              </w:rPr>
              <w:t xml:space="preserve">   </w:t>
            </w:r>
            <w:r w:rsidR="00551EFA">
              <w:rPr>
                <w:rFonts w:ascii="Open Sans" w:hAnsi="Open Sans" w:cs="Open Sans"/>
                <w:sz w:val="20"/>
                <w:szCs w:val="20"/>
                <w:lang w:bidi="de-DE"/>
              </w:rPr>
              <w:t>permanent</w:t>
            </w:r>
            <w:r w:rsidR="00551EFA" w:rsidRPr="00F26138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="00551EFA">
              <w:rPr>
                <w:rFonts w:ascii="Open Sans" w:hAnsi="Open Sans" w:cs="Open Sans"/>
                <w:sz w:val="20"/>
                <w:szCs w:val="20"/>
              </w:rPr>
              <w:t xml:space="preserve">                  </w:t>
            </w:r>
            <w:r w:rsidR="00551EFA" w:rsidRPr="00F26138">
              <w:rPr>
                <w:rFonts w:ascii="Open Sans" w:hAnsi="Open Sans" w:cs="Open Sans"/>
                <w:sz w:val="20"/>
                <w:szCs w:val="20"/>
              </w:rPr>
              <w:t xml:space="preserve">  </w:t>
            </w:r>
            <w:r w:rsidR="00551EFA">
              <w:rPr>
                <w:rFonts w:ascii="Open Sans" w:hAnsi="Open Sans" w:cs="Open Sans"/>
                <w:sz w:val="20"/>
                <w:szCs w:val="20"/>
              </w:rPr>
              <w:t xml:space="preserve">   </w:t>
            </w:r>
            <w:r w:rsidR="00551EFA" w:rsidRPr="00F26138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327252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1EFA">
                  <w:rPr>
                    <w:rFonts w:ascii="MS Gothic" w:eastAsia="MS Gothic" w:hAnsi="MS Gothic" w:cs="Open Sans" w:hint="eastAsia"/>
                    <w:sz w:val="20"/>
                    <w:szCs w:val="20"/>
                  </w:rPr>
                  <w:t>☐</w:t>
                </w:r>
              </w:sdtContent>
            </w:sdt>
            <w:r w:rsidR="00551EFA" w:rsidRPr="00F26138">
              <w:rPr>
                <w:rFonts w:ascii="Open Sans" w:hAnsi="Open Sans" w:cs="Open Sans"/>
                <w:sz w:val="20"/>
                <w:szCs w:val="20"/>
              </w:rPr>
              <w:t xml:space="preserve">   </w:t>
            </w:r>
            <w:r w:rsidR="00551EFA">
              <w:rPr>
                <w:rFonts w:ascii="Open Sans" w:hAnsi="Open Sans" w:cs="Open Sans"/>
                <w:sz w:val="20"/>
                <w:szCs w:val="20"/>
              </w:rPr>
              <w:t xml:space="preserve">non-permanent    </w:t>
            </w:r>
          </w:p>
        </w:tc>
      </w:tr>
      <w:tr w:rsidR="009900ED" w:rsidRPr="001E53FD" w14:paraId="3E3D15CD" w14:textId="77777777" w:rsidTr="00551EFA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78D1C8C5" w14:textId="1E761E41" w:rsidR="009900ED" w:rsidRPr="00C6213C" w:rsidRDefault="009900ED" w:rsidP="00146407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 xml:space="preserve">Sonderformat </w:t>
            </w:r>
            <w:r w:rsidR="00DD2CD8">
              <w:rPr>
                <w:rFonts w:ascii="Open Sans" w:hAnsi="Open Sans" w:cs="Open Sans"/>
                <w:sz w:val="20"/>
                <w:szCs w:val="20"/>
              </w:rPr>
              <w:t xml:space="preserve">(mm x mm) </w:t>
            </w:r>
            <w:r>
              <w:rPr>
                <w:rFonts w:ascii="Open Sans" w:hAnsi="Open Sans" w:cs="Open Sans"/>
                <w:sz w:val="20"/>
                <w:szCs w:val="20"/>
              </w:rPr>
              <w:t>notwendig?</w:t>
            </w:r>
            <w:r w:rsidR="00551EFA">
              <w:rPr>
                <w:rFonts w:ascii="Open Sans" w:hAnsi="Open Sans" w:cs="Open Sans"/>
                <w:sz w:val="20"/>
                <w:szCs w:val="20"/>
              </w:rPr>
              <w:t xml:space="preserve"> (inkl. Begründung)</w:t>
            </w:r>
          </w:p>
        </w:tc>
        <w:tc>
          <w:tcPr>
            <w:tcW w:w="195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102A8D" w14:textId="77777777" w:rsidR="009900ED" w:rsidRPr="001E53FD" w:rsidRDefault="009900ED" w:rsidP="00146407">
            <w:pPr>
              <w:spacing w:before="120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9900ED" w:rsidRPr="001E53FD" w14:paraId="390FC2AA" w14:textId="77777777" w:rsidTr="00146407">
        <w:trPr>
          <w:gridAfter w:val="1"/>
          <w:wAfter w:w="1950" w:type="pct"/>
          <w:trHeight w:val="227"/>
        </w:trPr>
        <w:tc>
          <w:tcPr>
            <w:tcW w:w="1099" w:type="pct"/>
            <w:shd w:val="clear" w:color="auto" w:fill="auto"/>
            <w:vAlign w:val="center"/>
          </w:tcPr>
          <w:p w14:paraId="487A2440" w14:textId="77777777" w:rsidR="009900ED" w:rsidRPr="00B72D68" w:rsidRDefault="009900ED" w:rsidP="00146407">
            <w:pPr>
              <w:pStyle w:val="Standardeinzug"/>
              <w:jc w:val="right"/>
              <w:rPr>
                <w:rFonts w:ascii="Open Sans" w:hAnsi="Open Sans" w:cs="Open Sans"/>
                <w:sz w:val="14"/>
                <w:szCs w:val="14"/>
              </w:rPr>
            </w:pPr>
          </w:p>
        </w:tc>
        <w:tc>
          <w:tcPr>
            <w:tcW w:w="195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CD8FBB" w14:textId="77777777" w:rsidR="009900ED" w:rsidRPr="001E53FD" w:rsidRDefault="009900ED" w:rsidP="00146407">
            <w:pPr>
              <w:spacing w:before="120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9900ED" w:rsidRPr="001E53FD" w14:paraId="60F755F3" w14:textId="77777777" w:rsidTr="00146407">
        <w:trPr>
          <w:trHeight w:val="340"/>
        </w:trPr>
        <w:tc>
          <w:tcPr>
            <w:tcW w:w="3050" w:type="pct"/>
            <w:gridSpan w:val="2"/>
            <w:shd w:val="clear" w:color="auto" w:fill="92D050"/>
            <w:vAlign w:val="center"/>
          </w:tcPr>
          <w:p w14:paraId="0DF4A5C3" w14:textId="77777777" w:rsidR="009900ED" w:rsidRPr="00B72D68" w:rsidRDefault="009900ED" w:rsidP="00146407">
            <w:pPr>
              <w:pStyle w:val="Standardeinzug"/>
              <w:ind w:left="0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  <w:t>Sonstige Werbemittel</w:t>
            </w:r>
          </w:p>
        </w:tc>
        <w:tc>
          <w:tcPr>
            <w:tcW w:w="1950" w:type="pct"/>
            <w:vAlign w:val="center"/>
          </w:tcPr>
          <w:p w14:paraId="7D87E208" w14:textId="77777777" w:rsidR="009900ED" w:rsidRPr="001E53FD" w:rsidRDefault="009900ED" w:rsidP="00146407">
            <w:pPr>
              <w:spacing w:before="120"/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900ED" w:rsidRPr="001E53FD" w14:paraId="40C6FEF7" w14:textId="77777777" w:rsidTr="00146407">
        <w:trPr>
          <w:gridAfter w:val="1"/>
          <w:wAfter w:w="1950" w:type="pct"/>
          <w:trHeight w:val="340"/>
        </w:trPr>
        <w:tc>
          <w:tcPr>
            <w:tcW w:w="1099" w:type="pct"/>
            <w:shd w:val="clear" w:color="auto" w:fill="auto"/>
            <w:vAlign w:val="center"/>
          </w:tcPr>
          <w:p w14:paraId="0BA92DA9" w14:textId="77777777" w:rsidR="009900ED" w:rsidRPr="00186F73" w:rsidRDefault="009900ED" w:rsidP="00146407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 w:rsidRPr="00186F73">
              <w:rPr>
                <w:rFonts w:ascii="Open Sans" w:hAnsi="Open Sans" w:cs="Open Sans"/>
                <w:sz w:val="20"/>
                <w:szCs w:val="20"/>
              </w:rPr>
              <w:t>Wilson-Banner</w:t>
            </w:r>
          </w:p>
        </w:tc>
        <w:tc>
          <w:tcPr>
            <w:tcW w:w="1951" w:type="pct"/>
            <w:shd w:val="clear" w:color="auto" w:fill="auto"/>
            <w:vAlign w:val="center"/>
          </w:tcPr>
          <w:p w14:paraId="744972D3" w14:textId="52F944B9" w:rsidR="009900ED" w:rsidRPr="00186F73" w:rsidRDefault="00157631" w:rsidP="00146407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  <w:lang w:bidi="de-DE"/>
                </w:rPr>
                <w:id w:val="1955126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00ED" w:rsidRPr="00186F73">
                  <w:rPr>
                    <w:rFonts w:ascii="Segoe UI Symbol" w:eastAsia="MS Gothic" w:hAnsi="Segoe UI Symbol" w:cs="Segoe UI Symbol"/>
                    <w:sz w:val="20"/>
                    <w:szCs w:val="20"/>
                    <w:lang w:bidi="de-DE"/>
                  </w:rPr>
                  <w:t>☐</w:t>
                </w:r>
              </w:sdtContent>
            </w:sdt>
            <w:r w:rsidR="009900ED" w:rsidRPr="00186F73">
              <w:rPr>
                <w:rFonts w:ascii="Open Sans" w:hAnsi="Open Sans" w:cs="Open Sans"/>
                <w:sz w:val="20"/>
                <w:szCs w:val="20"/>
                <w:lang w:bidi="de-DE"/>
              </w:rPr>
              <w:t xml:space="preserve">   Bedarf</w:t>
            </w:r>
            <w:r w:rsidR="009900ED" w:rsidRPr="00186F73">
              <w:rPr>
                <w:rFonts w:ascii="Open Sans" w:hAnsi="Open Sans" w:cs="Open Sans"/>
                <w:sz w:val="20"/>
                <w:szCs w:val="20"/>
              </w:rPr>
              <w:t xml:space="preserve">           </w:t>
            </w:r>
            <w:r w:rsidR="00953B98" w:rsidRPr="00186F73">
              <w:rPr>
                <w:rFonts w:ascii="Open Sans" w:hAnsi="Open Sans" w:cs="Open Sans"/>
                <w:sz w:val="20"/>
                <w:szCs w:val="20"/>
              </w:rPr>
              <w:t xml:space="preserve">       </w:t>
            </w:r>
            <w:r w:rsidR="009900ED" w:rsidRPr="00186F73">
              <w:rPr>
                <w:rFonts w:ascii="Open Sans" w:hAnsi="Open Sans" w:cs="Open Sans"/>
                <w:sz w:val="20"/>
                <w:szCs w:val="20"/>
              </w:rPr>
              <w:t xml:space="preserve">  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2025550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6F73" w:rsidRPr="00186F73">
                  <w:rPr>
                    <w:rFonts w:ascii="MS Gothic" w:eastAsia="MS Gothic" w:hAnsi="MS Gothic" w:cs="Open Sans" w:hint="eastAsia"/>
                    <w:sz w:val="20"/>
                    <w:szCs w:val="20"/>
                  </w:rPr>
                  <w:t>☐</w:t>
                </w:r>
              </w:sdtContent>
            </w:sdt>
            <w:r w:rsidR="009900ED" w:rsidRPr="00186F73">
              <w:rPr>
                <w:rFonts w:ascii="Open Sans" w:hAnsi="Open Sans" w:cs="Open Sans"/>
                <w:sz w:val="20"/>
                <w:szCs w:val="20"/>
              </w:rPr>
              <w:t xml:space="preserve">   kein Bedarf (</w:t>
            </w:r>
            <w:proofErr w:type="spellStart"/>
            <w:r w:rsidR="00953B98" w:rsidRPr="00186F73">
              <w:rPr>
                <w:rFonts w:ascii="Open Sans" w:hAnsi="Open Sans" w:cs="Open Sans"/>
                <w:sz w:val="20"/>
                <w:szCs w:val="20"/>
              </w:rPr>
              <w:t>u.</w:t>
            </w:r>
            <w:proofErr w:type="gramStart"/>
            <w:r w:rsidR="00953B98" w:rsidRPr="00186F73">
              <w:rPr>
                <w:rFonts w:ascii="Open Sans" w:hAnsi="Open Sans" w:cs="Open Sans"/>
                <w:sz w:val="20"/>
                <w:szCs w:val="20"/>
              </w:rPr>
              <w:t>a</w:t>
            </w:r>
            <w:proofErr w:type="spellEnd"/>
            <w:proofErr w:type="gramEnd"/>
            <w:r w:rsidR="00953B98" w:rsidRPr="00186F73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="009900ED" w:rsidRPr="00186F73">
              <w:rPr>
                <w:rFonts w:ascii="Open Sans" w:hAnsi="Open Sans" w:cs="Open Sans"/>
                <w:sz w:val="20"/>
                <w:szCs w:val="20"/>
              </w:rPr>
              <w:t>weil LED-Bande)</w:t>
            </w:r>
          </w:p>
        </w:tc>
      </w:tr>
      <w:tr w:rsidR="009900ED" w:rsidRPr="001E53FD" w14:paraId="64698F00" w14:textId="77777777" w:rsidTr="00146407">
        <w:trPr>
          <w:gridAfter w:val="1"/>
          <w:wAfter w:w="1950" w:type="pct"/>
          <w:trHeight w:val="340"/>
        </w:trPr>
        <w:tc>
          <w:tcPr>
            <w:tcW w:w="1099" w:type="pct"/>
            <w:shd w:val="clear" w:color="auto" w:fill="auto"/>
            <w:vAlign w:val="center"/>
          </w:tcPr>
          <w:p w14:paraId="2D301C61" w14:textId="30677238" w:rsidR="009900ED" w:rsidRPr="00186F73" w:rsidRDefault="00953B98" w:rsidP="00146407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 w:rsidRPr="00186F73">
              <w:rPr>
                <w:rFonts w:ascii="Open Sans" w:hAnsi="Open Sans" w:cs="Open Sans"/>
                <w:sz w:val="20"/>
                <w:szCs w:val="20"/>
              </w:rPr>
              <w:t>Wilson-Ballwagen</w:t>
            </w:r>
          </w:p>
        </w:tc>
        <w:tc>
          <w:tcPr>
            <w:tcW w:w="1951" w:type="pct"/>
            <w:shd w:val="clear" w:color="auto" w:fill="auto"/>
            <w:vAlign w:val="center"/>
          </w:tcPr>
          <w:p w14:paraId="29BD7621" w14:textId="5F298A6E" w:rsidR="009900ED" w:rsidRPr="00186F73" w:rsidRDefault="00157631" w:rsidP="00146407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  <w:lang w:bidi="de-DE"/>
                </w:rPr>
                <w:id w:val="-1011214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00ED" w:rsidRPr="00186F73">
                  <w:rPr>
                    <w:rFonts w:ascii="MS Gothic" w:eastAsia="MS Gothic" w:hAnsi="MS Gothic" w:cs="Open Sans" w:hint="eastAsia"/>
                    <w:sz w:val="20"/>
                    <w:szCs w:val="20"/>
                    <w:lang w:bidi="de-DE"/>
                  </w:rPr>
                  <w:t>☐</w:t>
                </w:r>
              </w:sdtContent>
            </w:sdt>
            <w:r w:rsidR="009900ED" w:rsidRPr="00186F73">
              <w:rPr>
                <w:rFonts w:ascii="Open Sans" w:hAnsi="Open Sans" w:cs="Open Sans"/>
                <w:sz w:val="20"/>
                <w:szCs w:val="20"/>
                <w:lang w:bidi="de-DE"/>
              </w:rPr>
              <w:t xml:space="preserve">   </w:t>
            </w:r>
            <w:r w:rsidR="00953B98" w:rsidRPr="00186F73">
              <w:rPr>
                <w:rFonts w:ascii="Open Sans" w:hAnsi="Open Sans" w:cs="Open Sans"/>
                <w:sz w:val="20"/>
                <w:szCs w:val="20"/>
                <w:lang w:bidi="de-DE"/>
              </w:rPr>
              <w:t>funktionsfähig</w:t>
            </w:r>
            <w:r w:rsidR="009900ED" w:rsidRPr="00186F73">
              <w:rPr>
                <w:rFonts w:ascii="Open Sans" w:hAnsi="Open Sans" w:cs="Open Sans"/>
                <w:sz w:val="20"/>
                <w:szCs w:val="20"/>
              </w:rPr>
              <w:t xml:space="preserve">      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940116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00ED" w:rsidRPr="00186F7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900ED" w:rsidRPr="00186F73">
              <w:rPr>
                <w:rFonts w:ascii="Open Sans" w:hAnsi="Open Sans" w:cs="Open Sans"/>
                <w:sz w:val="20"/>
                <w:szCs w:val="20"/>
              </w:rPr>
              <w:t xml:space="preserve">   </w:t>
            </w:r>
            <w:r w:rsidR="00953B98" w:rsidRPr="00186F73">
              <w:rPr>
                <w:rFonts w:ascii="Open Sans" w:hAnsi="Open Sans" w:cs="Open Sans"/>
                <w:sz w:val="20"/>
                <w:szCs w:val="20"/>
              </w:rPr>
              <w:t>defekt</w:t>
            </w:r>
            <w:r w:rsidR="00F45AF0">
              <w:rPr>
                <w:rFonts w:ascii="Open Sans" w:hAnsi="Open Sans" w:cs="Open Sans"/>
                <w:sz w:val="20"/>
                <w:szCs w:val="20"/>
              </w:rPr>
              <w:t xml:space="preserve"> (falls ja, bitte Fotonachweis)</w:t>
            </w:r>
          </w:p>
        </w:tc>
      </w:tr>
      <w:tr w:rsidR="009900ED" w:rsidRPr="001E53FD" w14:paraId="25EF0427" w14:textId="77777777" w:rsidTr="00146407">
        <w:trPr>
          <w:gridAfter w:val="1"/>
          <w:wAfter w:w="1950" w:type="pct"/>
          <w:trHeight w:val="340"/>
        </w:trPr>
        <w:tc>
          <w:tcPr>
            <w:tcW w:w="1099" w:type="pct"/>
            <w:shd w:val="clear" w:color="auto" w:fill="auto"/>
            <w:vAlign w:val="center"/>
          </w:tcPr>
          <w:p w14:paraId="409FE9FD" w14:textId="07EAA826" w:rsidR="009900ED" w:rsidRPr="00186F73" w:rsidRDefault="009900ED" w:rsidP="00146407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 w:rsidRPr="00186F73">
              <w:rPr>
                <w:rFonts w:ascii="Open Sans" w:hAnsi="Open Sans" w:cs="Open Sans"/>
                <w:sz w:val="20"/>
                <w:szCs w:val="20"/>
              </w:rPr>
              <w:t>BARMER-</w:t>
            </w:r>
            <w:r w:rsidR="00953B98" w:rsidRPr="00186F73">
              <w:rPr>
                <w:rFonts w:ascii="Open Sans" w:hAnsi="Open Sans" w:cs="Open Sans"/>
                <w:sz w:val="20"/>
                <w:szCs w:val="20"/>
              </w:rPr>
              <w:t>Roll</w:t>
            </w:r>
            <w:r w:rsidRPr="00186F73">
              <w:rPr>
                <w:rFonts w:ascii="Open Sans" w:hAnsi="Open Sans" w:cs="Open Sans"/>
                <w:sz w:val="20"/>
                <w:szCs w:val="20"/>
              </w:rPr>
              <w:t xml:space="preserve"> Up</w:t>
            </w:r>
          </w:p>
        </w:tc>
        <w:tc>
          <w:tcPr>
            <w:tcW w:w="1951" w:type="pct"/>
            <w:shd w:val="clear" w:color="auto" w:fill="auto"/>
            <w:vAlign w:val="center"/>
          </w:tcPr>
          <w:p w14:paraId="51E05378" w14:textId="0DA9EFF9" w:rsidR="009900ED" w:rsidRPr="00186F73" w:rsidRDefault="00157631" w:rsidP="00146407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  <w:lang w:bidi="de-DE"/>
                </w:rPr>
                <w:id w:val="-738401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5E3C">
                  <w:rPr>
                    <w:rFonts w:ascii="MS Gothic" w:eastAsia="MS Gothic" w:hAnsi="MS Gothic" w:cs="Open Sans" w:hint="eastAsia"/>
                    <w:sz w:val="20"/>
                    <w:szCs w:val="20"/>
                    <w:lang w:bidi="de-DE"/>
                  </w:rPr>
                  <w:t>☐</w:t>
                </w:r>
              </w:sdtContent>
            </w:sdt>
            <w:r w:rsidR="009900ED" w:rsidRPr="00186F73">
              <w:rPr>
                <w:rFonts w:ascii="Open Sans" w:hAnsi="Open Sans" w:cs="Open Sans"/>
                <w:sz w:val="20"/>
                <w:szCs w:val="20"/>
                <w:lang w:bidi="de-DE"/>
              </w:rPr>
              <w:t xml:space="preserve">   Bedarf</w:t>
            </w:r>
            <w:r w:rsidR="009900ED" w:rsidRPr="00186F73">
              <w:rPr>
                <w:rFonts w:ascii="Open Sans" w:hAnsi="Open Sans" w:cs="Open Sans"/>
                <w:sz w:val="20"/>
                <w:szCs w:val="20"/>
              </w:rPr>
              <w:t xml:space="preserve">           </w:t>
            </w:r>
            <w:r w:rsidR="00953B98" w:rsidRPr="00186F73">
              <w:rPr>
                <w:rFonts w:ascii="Open Sans" w:hAnsi="Open Sans" w:cs="Open Sans"/>
                <w:sz w:val="20"/>
                <w:szCs w:val="20"/>
              </w:rPr>
              <w:t xml:space="preserve">       </w:t>
            </w:r>
            <w:r w:rsidR="009900ED" w:rsidRPr="00186F73">
              <w:rPr>
                <w:rFonts w:ascii="Open Sans" w:hAnsi="Open Sans" w:cs="Open Sans"/>
                <w:sz w:val="20"/>
                <w:szCs w:val="20"/>
              </w:rPr>
              <w:t xml:space="preserve">  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1290654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00ED" w:rsidRPr="00186F7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900ED" w:rsidRPr="00186F73">
              <w:rPr>
                <w:rFonts w:ascii="Open Sans" w:hAnsi="Open Sans" w:cs="Open Sans"/>
                <w:sz w:val="20"/>
                <w:szCs w:val="20"/>
              </w:rPr>
              <w:t xml:space="preserve">   kein Bedarf</w:t>
            </w:r>
          </w:p>
        </w:tc>
      </w:tr>
      <w:tr w:rsidR="009900ED" w:rsidRPr="001E53FD" w14:paraId="1A8E98E3" w14:textId="77777777" w:rsidTr="00146407">
        <w:trPr>
          <w:gridAfter w:val="1"/>
          <w:wAfter w:w="1950" w:type="pct"/>
          <w:trHeight w:val="340"/>
        </w:trPr>
        <w:tc>
          <w:tcPr>
            <w:tcW w:w="1099" w:type="pct"/>
            <w:shd w:val="clear" w:color="auto" w:fill="auto"/>
            <w:vAlign w:val="center"/>
          </w:tcPr>
          <w:p w14:paraId="1817B567" w14:textId="77777777" w:rsidR="009900ED" w:rsidRPr="000C42B5" w:rsidRDefault="009900ED" w:rsidP="00146407">
            <w:pPr>
              <w:pStyle w:val="Standardeinzug"/>
              <w:ind w:left="0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Korbbrettaufkleber (Anzahl)</w:t>
            </w:r>
          </w:p>
        </w:tc>
        <w:tc>
          <w:tcPr>
            <w:tcW w:w="195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96F700" w14:textId="77777777" w:rsidR="009900ED" w:rsidRPr="000C42B5" w:rsidRDefault="009900ED" w:rsidP="00146407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6B8C06CB" w14:textId="77777777" w:rsidR="009900ED" w:rsidRDefault="009900ED" w:rsidP="009900ED">
      <w:pPr>
        <w:spacing w:after="0"/>
        <w:rPr>
          <w:rFonts w:ascii="Open Sans" w:hAnsi="Open Sans" w:cs="Open Sans"/>
          <w:b/>
          <w:bCs/>
          <w:color w:val="FFFFFF" w:themeColor="background1"/>
          <w:sz w:val="20"/>
          <w:szCs w:val="20"/>
        </w:rPr>
      </w:pPr>
    </w:p>
    <w:p w14:paraId="75ED7AC6" w14:textId="77777777" w:rsidR="009900ED" w:rsidRDefault="009900ED" w:rsidP="009900ED">
      <w:pPr>
        <w:spacing w:after="0"/>
        <w:rPr>
          <w:rFonts w:ascii="Open Sans" w:hAnsi="Open Sans" w:cs="Open Sans"/>
          <w:b/>
          <w:bCs/>
          <w:color w:val="FFFFFF" w:themeColor="background1"/>
          <w:sz w:val="20"/>
          <w:szCs w:val="20"/>
        </w:rPr>
      </w:pPr>
    </w:p>
    <w:p w14:paraId="328C06D3" w14:textId="77777777" w:rsidR="009900ED" w:rsidRDefault="009900ED" w:rsidP="009900ED">
      <w:pPr>
        <w:spacing w:after="0"/>
        <w:rPr>
          <w:rFonts w:ascii="Open Sans" w:hAnsi="Open Sans" w:cs="Open Sans"/>
          <w:b/>
          <w:bCs/>
          <w:color w:val="FFFFFF" w:themeColor="background1"/>
          <w:sz w:val="20"/>
          <w:szCs w:val="20"/>
        </w:rPr>
      </w:pPr>
    </w:p>
    <w:p w14:paraId="6EF799F4" w14:textId="77777777" w:rsidR="009900ED" w:rsidRDefault="009900ED" w:rsidP="009900ED">
      <w:pPr>
        <w:tabs>
          <w:tab w:val="left" w:pos="2430"/>
        </w:tabs>
        <w:spacing w:after="0"/>
        <w:rPr>
          <w:rFonts w:ascii="Open Sans" w:hAnsi="Open Sans" w:cs="Open Sans"/>
          <w:b/>
          <w:bCs/>
          <w:color w:val="FFFFFF" w:themeColor="background1"/>
          <w:sz w:val="20"/>
          <w:szCs w:val="20"/>
        </w:rPr>
      </w:pPr>
    </w:p>
    <w:p w14:paraId="6B2F56C9" w14:textId="77777777" w:rsidR="009074AC" w:rsidRDefault="009074AC" w:rsidP="00E677FE">
      <w:pPr>
        <w:spacing w:after="0"/>
        <w:rPr>
          <w:rFonts w:ascii="Open Sans" w:hAnsi="Open Sans" w:cs="Open Sans"/>
          <w:b/>
          <w:bCs/>
          <w:color w:val="FFFFFF" w:themeColor="background1"/>
          <w:sz w:val="20"/>
          <w:szCs w:val="20"/>
        </w:rPr>
      </w:pPr>
    </w:p>
    <w:sectPr w:rsidR="009074AC" w:rsidSect="003A4871">
      <w:headerReference w:type="default" r:id="rId10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4DEF73" w14:textId="77777777" w:rsidR="00436530" w:rsidRDefault="00436530" w:rsidP="00650259">
      <w:pPr>
        <w:spacing w:after="0" w:line="240" w:lineRule="auto"/>
      </w:pPr>
      <w:r>
        <w:separator/>
      </w:r>
    </w:p>
  </w:endnote>
  <w:endnote w:type="continuationSeparator" w:id="0">
    <w:p w14:paraId="57BD7625" w14:textId="77777777" w:rsidR="00436530" w:rsidRDefault="0043653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662CF71-A1B6-48A0-A0A7-DB7E50BFF28C}"/>
    <w:embedBold r:id="rId2" w:fontKey="{603CAB06-21E4-4EA3-980C-33758AB4E02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BB006A6-84F6-45B4-9A66-0C20D09708C0}"/>
    <w:embedBold r:id="rId4" w:fontKey="{AFCF73FB-8BAF-4A20-9EA3-2C5F1E2370B1}"/>
    <w:embedItalic r:id="rId5" w:fontKey="{FA6B8A61-DF7C-4AA8-A897-1AB29B3BFA8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57FE7F8-56E7-43A5-BBC8-CA302FE0DAB4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7" w:fontKey="{6BF994C0-1E6C-4AAC-9DBC-C3917BDBEB4E}"/>
    <w:embedBold r:id="rId8" w:fontKey="{7057D717-27AD-4E14-BE9E-001383D2A22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EA9E4C16-8DEA-4922-BDD4-D39B4468A58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F6E67790-5A16-4F63-BB58-2482DC3792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A64E68" w14:textId="77777777" w:rsidR="00436530" w:rsidRDefault="00436530" w:rsidP="00650259">
      <w:pPr>
        <w:spacing w:after="0" w:line="240" w:lineRule="auto"/>
      </w:pPr>
      <w:r>
        <w:separator/>
      </w:r>
    </w:p>
  </w:footnote>
  <w:footnote w:type="continuationSeparator" w:id="0">
    <w:p w14:paraId="30E69DF4" w14:textId="77777777" w:rsidR="00436530" w:rsidRDefault="00436530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8505" w:type="dxa"/>
      <w:tblInd w:w="426" w:type="dxa"/>
      <w:tblLook w:val="04A0" w:firstRow="1" w:lastRow="0" w:firstColumn="1" w:lastColumn="0" w:noHBand="0" w:noVBand="1"/>
    </w:tblPr>
    <w:tblGrid>
      <w:gridCol w:w="284"/>
      <w:gridCol w:w="8221"/>
    </w:tblGrid>
    <w:tr w:rsidR="0090596C" w14:paraId="713526B3" w14:textId="77777777" w:rsidTr="002D110B">
      <w:trPr>
        <w:trHeight w:val="990"/>
      </w:trPr>
      <w:tc>
        <w:tcPr>
          <w:tcW w:w="284" w:type="dxa"/>
          <w:vAlign w:val="center"/>
        </w:tcPr>
        <w:p w14:paraId="1B194885" w14:textId="77777777" w:rsidR="0090596C" w:rsidRPr="002D110B" w:rsidRDefault="0090596C" w:rsidP="002D110B">
          <w:pPr>
            <w:pStyle w:val="Kopfzeile"/>
            <w:ind w:left="-108"/>
            <w:jc w:val="center"/>
            <w:rPr>
              <w:rFonts w:ascii="Open Sans" w:hAnsi="Open Sans" w:cs="Open Sans"/>
              <w:sz w:val="40"/>
              <w:szCs w:val="40"/>
            </w:rPr>
          </w:pPr>
          <w:bookmarkStart w:id="1" w:name="_Hlk521325785"/>
        </w:p>
      </w:tc>
      <w:tc>
        <w:tcPr>
          <w:tcW w:w="8221" w:type="dxa"/>
          <w:vAlign w:val="center"/>
        </w:tcPr>
        <w:p w14:paraId="33FFD316" w14:textId="77777777" w:rsidR="002D110B" w:rsidRPr="002D110B" w:rsidRDefault="000C42B5" w:rsidP="002D110B">
          <w:pPr>
            <w:pStyle w:val="Kopfzeile"/>
            <w:ind w:left="593" w:hanging="1134"/>
            <w:jc w:val="center"/>
            <w:rPr>
              <w:rFonts w:ascii="Open Sans" w:hAnsi="Open Sans" w:cs="Open Sans"/>
              <w:color w:val="92D050"/>
              <w:sz w:val="40"/>
              <w:szCs w:val="40"/>
            </w:rPr>
          </w:pPr>
          <w:r>
            <w:rPr>
              <w:rFonts w:ascii="Open Sans" w:hAnsi="Open Sans" w:cs="Open Sans"/>
              <w:color w:val="92D050"/>
              <w:sz w:val="40"/>
              <w:szCs w:val="40"/>
            </w:rPr>
            <w:t>WERBEMITTELABFRAGE</w:t>
          </w:r>
        </w:p>
        <w:p w14:paraId="7851B261" w14:textId="3A025708" w:rsidR="0090596C" w:rsidRPr="002D110B" w:rsidRDefault="002D110B" w:rsidP="002D110B">
          <w:pPr>
            <w:pStyle w:val="Kopfzeile"/>
            <w:ind w:left="593" w:hanging="1134"/>
            <w:jc w:val="center"/>
            <w:rPr>
              <w:rFonts w:ascii="Open Sans" w:hAnsi="Open Sans" w:cs="Open Sans"/>
              <w:sz w:val="40"/>
              <w:szCs w:val="40"/>
            </w:rPr>
          </w:pPr>
          <w:r w:rsidRPr="002D110B">
            <w:rPr>
              <w:rFonts w:ascii="Open Sans" w:hAnsi="Open Sans" w:cs="Open Sans"/>
              <w:color w:val="92D050"/>
              <w:sz w:val="40"/>
              <w:szCs w:val="40"/>
            </w:rPr>
            <w:t>Saison 20</w:t>
          </w:r>
          <w:r w:rsidR="000C42B5">
            <w:rPr>
              <w:rFonts w:ascii="Open Sans" w:hAnsi="Open Sans" w:cs="Open Sans"/>
              <w:color w:val="92D050"/>
              <w:sz w:val="40"/>
              <w:szCs w:val="40"/>
            </w:rPr>
            <w:t>2</w:t>
          </w:r>
          <w:r w:rsidR="00157631">
            <w:rPr>
              <w:rFonts w:ascii="Open Sans" w:hAnsi="Open Sans" w:cs="Open Sans"/>
              <w:color w:val="92D050"/>
              <w:sz w:val="40"/>
              <w:szCs w:val="40"/>
            </w:rPr>
            <w:t>4</w:t>
          </w:r>
          <w:r w:rsidRPr="002D110B">
            <w:rPr>
              <w:rFonts w:ascii="Open Sans" w:hAnsi="Open Sans" w:cs="Open Sans"/>
              <w:color w:val="92D050"/>
              <w:sz w:val="40"/>
              <w:szCs w:val="40"/>
            </w:rPr>
            <w:t>/2</w:t>
          </w:r>
          <w:r w:rsidR="00157631">
            <w:rPr>
              <w:rFonts w:ascii="Open Sans" w:hAnsi="Open Sans" w:cs="Open Sans"/>
              <w:color w:val="92D050"/>
              <w:sz w:val="40"/>
              <w:szCs w:val="40"/>
            </w:rPr>
            <w:t>025</w:t>
          </w:r>
        </w:p>
      </w:tc>
    </w:tr>
  </w:tbl>
  <w:bookmarkEnd w:id="1"/>
  <w:p w14:paraId="1F1A9DC9" w14:textId="77777777" w:rsidR="00650259" w:rsidRPr="0090596C" w:rsidRDefault="002D110B" w:rsidP="0090596C">
    <w:pPr>
      <w:pStyle w:val="KeinLeerraum"/>
      <w:spacing w:after="0"/>
      <w:rPr>
        <w:sz w:val="20"/>
      </w:rPr>
    </w:pPr>
    <w:r>
      <w:rPr>
        <w:rFonts w:ascii="Open Sans" w:hAnsi="Open Sans" w:cs="Open Sans"/>
        <w:noProof/>
        <w:sz w:val="40"/>
        <w:szCs w:val="40"/>
        <w:lang w:eastAsia="de-DE"/>
      </w:rPr>
      <w:drawing>
        <wp:anchor distT="0" distB="0" distL="114300" distR="114300" simplePos="0" relativeHeight="251658240" behindDoc="1" locked="0" layoutInCell="1" allowOverlap="1" wp14:anchorId="4CC55E4C" wp14:editId="4ABF72CF">
          <wp:simplePos x="0" y="0"/>
          <wp:positionH relativeFrom="column">
            <wp:posOffset>5099050</wp:posOffset>
          </wp:positionH>
          <wp:positionV relativeFrom="paragraph">
            <wp:posOffset>-932815</wp:posOffset>
          </wp:positionV>
          <wp:extent cx="968375" cy="605790"/>
          <wp:effectExtent l="0" t="0" r="3175" b="3810"/>
          <wp:wrapNone/>
          <wp:docPr id="2" name="Grafik 2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auptlogoBARMER2BasketballBundesli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375" cy="605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46043683">
    <w:abstractNumId w:val="11"/>
  </w:num>
  <w:num w:numId="2" w16cid:durableId="325208379">
    <w:abstractNumId w:val="7"/>
  </w:num>
  <w:num w:numId="3" w16cid:durableId="220101889">
    <w:abstractNumId w:val="15"/>
  </w:num>
  <w:num w:numId="4" w16cid:durableId="1146581062">
    <w:abstractNumId w:val="12"/>
  </w:num>
  <w:num w:numId="5" w16cid:durableId="1260672756">
    <w:abstractNumId w:val="13"/>
  </w:num>
  <w:num w:numId="6" w16cid:durableId="1139957344">
    <w:abstractNumId w:val="19"/>
  </w:num>
  <w:num w:numId="7" w16cid:durableId="1583369570">
    <w:abstractNumId w:val="6"/>
  </w:num>
  <w:num w:numId="8" w16cid:durableId="2064794573">
    <w:abstractNumId w:val="10"/>
  </w:num>
  <w:num w:numId="9" w16cid:durableId="1316685895">
    <w:abstractNumId w:val="17"/>
  </w:num>
  <w:num w:numId="10" w16cid:durableId="2082866538">
    <w:abstractNumId w:val="1"/>
  </w:num>
  <w:num w:numId="11" w16cid:durableId="648872587">
    <w:abstractNumId w:val="5"/>
  </w:num>
  <w:num w:numId="12" w16cid:durableId="1016034364">
    <w:abstractNumId w:val="0"/>
  </w:num>
  <w:num w:numId="13" w16cid:durableId="1008749793">
    <w:abstractNumId w:val="2"/>
  </w:num>
  <w:num w:numId="14" w16cid:durableId="693263959">
    <w:abstractNumId w:val="9"/>
  </w:num>
  <w:num w:numId="15" w16cid:durableId="887885131">
    <w:abstractNumId w:val="8"/>
  </w:num>
  <w:num w:numId="16" w16cid:durableId="1692608528">
    <w:abstractNumId w:val="16"/>
  </w:num>
  <w:num w:numId="17" w16cid:durableId="587546523">
    <w:abstractNumId w:val="3"/>
  </w:num>
  <w:num w:numId="18" w16cid:durableId="1369254961">
    <w:abstractNumId w:val="21"/>
  </w:num>
  <w:num w:numId="19" w16cid:durableId="233205134">
    <w:abstractNumId w:val="18"/>
  </w:num>
  <w:num w:numId="20" w16cid:durableId="1225218258">
    <w:abstractNumId w:val="14"/>
  </w:num>
  <w:num w:numId="21" w16cid:durableId="496774156">
    <w:abstractNumId w:val="20"/>
  </w:num>
  <w:num w:numId="22" w16cid:durableId="115796451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10B"/>
    <w:rsid w:val="000456E1"/>
    <w:rsid w:val="00052382"/>
    <w:rsid w:val="0006568A"/>
    <w:rsid w:val="00076F0F"/>
    <w:rsid w:val="00084253"/>
    <w:rsid w:val="000B2793"/>
    <w:rsid w:val="000C42B5"/>
    <w:rsid w:val="000D1F49"/>
    <w:rsid w:val="00136BDF"/>
    <w:rsid w:val="00157631"/>
    <w:rsid w:val="001727CA"/>
    <w:rsid w:val="00186F73"/>
    <w:rsid w:val="001E53FD"/>
    <w:rsid w:val="00227451"/>
    <w:rsid w:val="002928D0"/>
    <w:rsid w:val="002B5E3C"/>
    <w:rsid w:val="002C56E6"/>
    <w:rsid w:val="002D110B"/>
    <w:rsid w:val="00336107"/>
    <w:rsid w:val="00361E11"/>
    <w:rsid w:val="00362B5F"/>
    <w:rsid w:val="00381B99"/>
    <w:rsid w:val="003A4871"/>
    <w:rsid w:val="003B4744"/>
    <w:rsid w:val="003C4C9B"/>
    <w:rsid w:val="003F0847"/>
    <w:rsid w:val="0040090B"/>
    <w:rsid w:val="00436530"/>
    <w:rsid w:val="0046302A"/>
    <w:rsid w:val="00464043"/>
    <w:rsid w:val="00487D2D"/>
    <w:rsid w:val="004D5D62"/>
    <w:rsid w:val="005112D0"/>
    <w:rsid w:val="00551EFA"/>
    <w:rsid w:val="00577E06"/>
    <w:rsid w:val="00590C78"/>
    <w:rsid w:val="005A3BF7"/>
    <w:rsid w:val="005F2035"/>
    <w:rsid w:val="005F7990"/>
    <w:rsid w:val="00607293"/>
    <w:rsid w:val="0063739C"/>
    <w:rsid w:val="00650259"/>
    <w:rsid w:val="006B407B"/>
    <w:rsid w:val="00725D4F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074AC"/>
    <w:rsid w:val="0091229C"/>
    <w:rsid w:val="00940E73"/>
    <w:rsid w:val="00953B98"/>
    <w:rsid w:val="00962499"/>
    <w:rsid w:val="009638C7"/>
    <w:rsid w:val="0098597D"/>
    <w:rsid w:val="009900ED"/>
    <w:rsid w:val="009F619A"/>
    <w:rsid w:val="009F6DDE"/>
    <w:rsid w:val="00A370A8"/>
    <w:rsid w:val="00B12516"/>
    <w:rsid w:val="00B72D68"/>
    <w:rsid w:val="00BD4753"/>
    <w:rsid w:val="00BD5CB1"/>
    <w:rsid w:val="00BE62EE"/>
    <w:rsid w:val="00C003BA"/>
    <w:rsid w:val="00C354BA"/>
    <w:rsid w:val="00C46878"/>
    <w:rsid w:val="00C6213C"/>
    <w:rsid w:val="00CB4A51"/>
    <w:rsid w:val="00CD4532"/>
    <w:rsid w:val="00CD47B0"/>
    <w:rsid w:val="00CD70CE"/>
    <w:rsid w:val="00CE6104"/>
    <w:rsid w:val="00CE7918"/>
    <w:rsid w:val="00D16163"/>
    <w:rsid w:val="00D563BF"/>
    <w:rsid w:val="00DB3FAD"/>
    <w:rsid w:val="00DD2CD8"/>
    <w:rsid w:val="00E139C4"/>
    <w:rsid w:val="00E141A9"/>
    <w:rsid w:val="00E61C09"/>
    <w:rsid w:val="00E677FE"/>
    <w:rsid w:val="00EB3B58"/>
    <w:rsid w:val="00EC7359"/>
    <w:rsid w:val="00EE3054"/>
    <w:rsid w:val="00F00606"/>
    <w:rsid w:val="00F01256"/>
    <w:rsid w:val="00F26138"/>
    <w:rsid w:val="00F45AF0"/>
    <w:rsid w:val="00F52451"/>
    <w:rsid w:val="00F609DB"/>
    <w:rsid w:val="00FC7475"/>
    <w:rsid w:val="00FD2C01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2B554C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7F7B5D"/>
  </w:style>
  <w:style w:type="paragraph" w:styleId="berschrift1">
    <w:name w:val="heading 1"/>
    <w:basedOn w:val="Standard"/>
    <w:link w:val="berschrift1Zchn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90596C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0596C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F7B5D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D4532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90596C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lm\AppData\Roaming\Microsoft\Templates\Verzeichnis-Erfassungsformular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Verzeichnis-Erfassungsformular</Template>
  <TotalTime>0</TotalTime>
  <Pages>2</Pages>
  <Words>194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2023-05-08T10:43:00Z</dcterms:created>
  <dcterms:modified xsi:type="dcterms:W3CDTF">2024-05-21T10:52:00Z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