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page" w:horzAnchor="page" w:tblpX="811" w:tblpY="1576"/>
        <w:tblW w:w="92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8"/>
        <w:gridCol w:w="6530"/>
        <w:gridCol w:w="6526"/>
      </w:tblGrid>
      <w:tr w:rsidR="001E53FD" w:rsidRPr="003A4871" w14:paraId="22F44407" w14:textId="77777777" w:rsidTr="000C42B5">
        <w:trPr>
          <w:gridAfter w:val="1"/>
          <w:wAfter w:w="1950" w:type="pct"/>
          <w:trHeight w:val="340"/>
        </w:trPr>
        <w:tc>
          <w:tcPr>
            <w:tcW w:w="3050" w:type="pct"/>
            <w:gridSpan w:val="2"/>
            <w:shd w:val="clear" w:color="auto" w:fill="auto"/>
            <w:vAlign w:val="center"/>
          </w:tcPr>
          <w:p w14:paraId="2517F3E4" w14:textId="77777777" w:rsidR="001E53FD" w:rsidRPr="003A4871" w:rsidRDefault="001E53FD" w:rsidP="000C42B5">
            <w:pPr>
              <w:pStyle w:val="berschrift1"/>
              <w:tabs>
                <w:tab w:val="left" w:pos="735"/>
              </w:tabs>
            </w:pPr>
          </w:p>
        </w:tc>
      </w:tr>
      <w:tr w:rsidR="000B2793" w:rsidRPr="00362B5F" w14:paraId="71995941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0FE27DFD" w14:textId="36298D3C" w:rsidR="00C354BA" w:rsidRPr="00362B5F" w:rsidRDefault="001E53FD" w:rsidP="000C42B5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362B5F">
              <w:rPr>
                <w:rFonts w:ascii="Open Sans" w:hAnsi="Open Sans" w:cs="Open Sans"/>
                <w:sz w:val="20"/>
                <w:szCs w:val="20"/>
              </w:rPr>
              <w:t>Verein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80449" w14:textId="77777777" w:rsidR="001E53FD" w:rsidRPr="00362B5F" w:rsidRDefault="001E53FD" w:rsidP="000C42B5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B2793" w:rsidRPr="00362B5F" w14:paraId="794B7FD7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230212D1" w14:textId="6BE9F8A4" w:rsidR="001E53FD" w:rsidRPr="00362B5F" w:rsidRDefault="001E53FD" w:rsidP="000C42B5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362B5F">
              <w:rPr>
                <w:rFonts w:ascii="Open Sans" w:hAnsi="Open Sans" w:cs="Open Sans"/>
                <w:sz w:val="20"/>
                <w:szCs w:val="20"/>
              </w:rPr>
              <w:t>Ansprechpartner</w:t>
            </w:r>
            <w:r w:rsidR="009900ED">
              <w:rPr>
                <w:rFonts w:ascii="Open Sans" w:hAnsi="Open Sans" w:cs="Open Sans"/>
                <w:sz w:val="20"/>
                <w:szCs w:val="20"/>
              </w:rPr>
              <w:t xml:space="preserve"> (Marketing)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98ADAD" w14:textId="77777777" w:rsidR="001E53FD" w:rsidRPr="00362B5F" w:rsidRDefault="001E53FD" w:rsidP="000C42B5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B2793" w:rsidRPr="00362B5F" w14:paraId="2DCA93BC" w14:textId="77777777" w:rsidTr="00381B99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60744B92" w14:textId="1C413FB5" w:rsidR="001E53FD" w:rsidRPr="00362B5F" w:rsidRDefault="001E53FD" w:rsidP="000C42B5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362B5F">
              <w:rPr>
                <w:rFonts w:ascii="Open Sans" w:hAnsi="Open Sans" w:cs="Open Sans"/>
                <w:sz w:val="20"/>
                <w:szCs w:val="20"/>
              </w:rPr>
              <w:t>Kontaktdaten</w:t>
            </w:r>
            <w:r w:rsidR="00186F73">
              <w:rPr>
                <w:rFonts w:ascii="Open Sans" w:hAnsi="Open Sans" w:cs="Open Sans"/>
                <w:sz w:val="20"/>
                <w:szCs w:val="20"/>
              </w:rPr>
              <w:t xml:space="preserve"> (Mail + Telefon)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4129A" w14:textId="77777777" w:rsidR="001E53FD" w:rsidRPr="00362B5F" w:rsidRDefault="001E53FD" w:rsidP="000C42B5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381B99" w:rsidRPr="001E53FD" w14:paraId="5D927628" w14:textId="77777777" w:rsidTr="00725D4F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F925B74" w14:textId="4337F201" w:rsidR="00381B99" w:rsidRPr="001E53FD" w:rsidRDefault="00381B99" w:rsidP="00381B99">
            <w:pPr>
              <w:pStyle w:val="Standardeinzug"/>
              <w:ind w:left="37"/>
              <w:jc w:val="both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Versandanschrift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CB47E8" w14:textId="77777777" w:rsidR="00381B99" w:rsidRPr="001E53FD" w:rsidRDefault="00381B99" w:rsidP="00381B99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1CE53A4F" w14:textId="77777777" w:rsidTr="00725D4F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2AC3C240" w14:textId="69BD85D6" w:rsidR="00725D4F" w:rsidRPr="00725D4F" w:rsidRDefault="00186F73" w:rsidP="00725D4F">
            <w:pPr>
              <w:pStyle w:val="Standardeinzug"/>
              <w:ind w:left="0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Zustellungs</w:t>
            </w:r>
            <w:r w:rsidR="00725D4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zeiten</w:t>
            </w:r>
            <w:r w:rsidR="00725D4F" w:rsidRPr="00725D4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FFDD9A" w14:textId="77777777" w:rsidR="00725D4F" w:rsidRPr="00B72D68" w:rsidRDefault="00725D4F" w:rsidP="00725D4F">
            <w:pPr>
              <w:spacing w:before="120"/>
              <w:jc w:val="right"/>
              <w:rPr>
                <w:rFonts w:ascii="Open Sans" w:hAnsi="Open Sans" w:cs="Open Sans"/>
                <w:color w:val="FFFFFF" w:themeColor="background1"/>
                <w:sz w:val="14"/>
                <w:szCs w:val="14"/>
              </w:rPr>
            </w:pPr>
          </w:p>
        </w:tc>
      </w:tr>
      <w:tr w:rsidR="00725D4F" w:rsidRPr="001E53FD" w14:paraId="6F4423BF" w14:textId="77777777" w:rsidTr="00725D4F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0023D306" w14:textId="77777777" w:rsidR="00725D4F" w:rsidRPr="00B72D68" w:rsidRDefault="00725D4F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633DBB" w14:textId="77777777" w:rsidR="00725D4F" w:rsidRPr="00B72D68" w:rsidRDefault="00725D4F" w:rsidP="00725D4F">
            <w:pPr>
              <w:spacing w:before="120"/>
              <w:jc w:val="right"/>
              <w:rPr>
                <w:rFonts w:ascii="Open Sans" w:hAnsi="Open Sans" w:cs="Open Sans"/>
                <w:color w:val="FFFFFF" w:themeColor="background1"/>
                <w:sz w:val="14"/>
                <w:szCs w:val="14"/>
              </w:rPr>
            </w:pPr>
          </w:p>
        </w:tc>
      </w:tr>
      <w:tr w:rsidR="00725D4F" w:rsidRPr="001E53FD" w14:paraId="6295047C" w14:textId="77777777" w:rsidTr="00381B99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92D050"/>
            <w:vAlign w:val="center"/>
          </w:tcPr>
          <w:p w14:paraId="56CBC56E" w14:textId="77777777" w:rsidR="00725D4F" w:rsidRPr="00B72D68" w:rsidRDefault="00725D4F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B72D68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LED-Bandenspezifikationen</w:t>
            </w:r>
          </w:p>
        </w:tc>
        <w:tc>
          <w:tcPr>
            <w:tcW w:w="1951" w:type="pct"/>
            <w:shd w:val="clear" w:color="auto" w:fill="92D050"/>
            <w:vAlign w:val="center"/>
          </w:tcPr>
          <w:p w14:paraId="6261F230" w14:textId="77777777" w:rsidR="00725D4F" w:rsidRPr="00B72D68" w:rsidRDefault="00725D4F" w:rsidP="00725D4F">
            <w:pPr>
              <w:spacing w:before="120"/>
              <w:jc w:val="right"/>
              <w:rPr>
                <w:rFonts w:ascii="Open Sans" w:hAnsi="Open Sans" w:cs="Open Sans"/>
                <w:color w:val="FFFFFF" w:themeColor="background1"/>
                <w:sz w:val="24"/>
                <w:szCs w:val="24"/>
              </w:rPr>
            </w:pPr>
            <w:r w:rsidRPr="00B72D68">
              <w:rPr>
                <w:rFonts w:ascii="Open Sans" w:hAnsi="Open Sans" w:cs="Open Sans"/>
                <w:color w:val="FFFFFF" w:themeColor="background1"/>
                <w:sz w:val="14"/>
                <w:szCs w:val="14"/>
              </w:rPr>
              <w:t>** Bitte die entsprechenden Richtlinien und eine Übersicht der Bandenanordnung hinzufügen **</w:t>
            </w:r>
          </w:p>
        </w:tc>
      </w:tr>
      <w:tr w:rsidR="00725D4F" w:rsidRPr="001E53FD" w14:paraId="3DBE1726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09D9FC37" w14:textId="77777777" w:rsidR="00725D4F" w:rsidRPr="00F26138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F26138">
              <w:rPr>
                <w:rFonts w:ascii="Open Sans" w:hAnsi="Open Sans" w:cs="Open Sans"/>
                <w:sz w:val="20"/>
                <w:szCs w:val="20"/>
              </w:rPr>
              <w:t>LED-Bande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0AAD846E" w14:textId="77777777" w:rsidR="00725D4F" w:rsidRPr="00F26138" w:rsidRDefault="00000000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-1707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ja                  </w:t>
            </w:r>
            <w:r w:rsidR="00725D4F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6560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  nein</w:t>
            </w:r>
          </w:p>
        </w:tc>
      </w:tr>
      <w:tr w:rsidR="00725D4F" w:rsidRPr="001E53FD" w14:paraId="6F000B88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08AE692" w14:textId="77777777" w:rsidR="00725D4F" w:rsidRPr="00F26138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Anzahl Bandenelemente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BC39BE" w14:textId="77777777" w:rsidR="00725D4F" w:rsidRPr="00F26138" w:rsidRDefault="00725D4F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25D4F" w:rsidRPr="001E53FD" w14:paraId="001744CD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6FC7549E" w14:textId="77777777" w:rsidR="00725D4F" w:rsidRPr="00C6213C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C6213C">
              <w:rPr>
                <w:rFonts w:ascii="Open Sans" w:hAnsi="Open Sans" w:cs="Open Sans"/>
                <w:sz w:val="20"/>
                <w:szCs w:val="20"/>
              </w:rPr>
              <w:t xml:space="preserve">Format Bandenelemente (in </w:t>
            </w:r>
            <w:proofErr w:type="spellStart"/>
            <w:r w:rsidRPr="00C6213C">
              <w:rPr>
                <w:rFonts w:ascii="Open Sans" w:hAnsi="Open Sans" w:cs="Open Sans"/>
                <w:sz w:val="20"/>
                <w:szCs w:val="20"/>
              </w:rPr>
              <w:t>px</w:t>
            </w:r>
            <w:proofErr w:type="spellEnd"/>
            <w:r w:rsidRPr="00C6213C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6271C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53EE599F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17B727F8" w14:textId="77777777" w:rsidR="00725D4F" w:rsidRPr="00C6213C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C6213C">
              <w:rPr>
                <w:rFonts w:ascii="Open Sans" w:hAnsi="Open Sans" w:cs="Open Sans"/>
                <w:sz w:val="20"/>
                <w:szCs w:val="20"/>
              </w:rPr>
              <w:t>Dauer pro Rotation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5111C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57C57284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79F11973" w14:textId="77777777" w:rsidR="00725D4F" w:rsidRPr="00C6213C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n</w:t>
            </w:r>
            <w:r w:rsidRPr="00C6213C">
              <w:rPr>
                <w:rFonts w:ascii="Open Sans" w:hAnsi="Open Sans" w:cs="Open Sans"/>
                <w:sz w:val="20"/>
                <w:szCs w:val="20"/>
              </w:rPr>
              <w:t>otwendiges Dateiformat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A582D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63327C3E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CC70652" w14:textId="77777777" w:rsidR="00725D4F" w:rsidRPr="00B72D68" w:rsidRDefault="00725D4F" w:rsidP="00725D4F">
            <w:pPr>
              <w:pStyle w:val="Standardeinzug"/>
              <w:jc w:val="right"/>
              <w:rPr>
                <w:rFonts w:ascii="Open Sans" w:hAnsi="Open Sans" w:cs="Open Sans"/>
                <w:sz w:val="14"/>
                <w:szCs w:val="14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4A65DD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081BDFC6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92D050"/>
            <w:vAlign w:val="center"/>
          </w:tcPr>
          <w:p w14:paraId="22D52FC4" w14:textId="1D119655" w:rsidR="00725D4F" w:rsidRPr="00B72D68" w:rsidRDefault="00551EFA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Audi</w:t>
            </w:r>
            <w:r w:rsidR="00725D4F" w:rsidRPr="00B72D68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ospots</w:t>
            </w:r>
          </w:p>
        </w:tc>
        <w:tc>
          <w:tcPr>
            <w:tcW w:w="1951" w:type="pct"/>
            <w:shd w:val="clear" w:color="auto" w:fill="92D050"/>
            <w:vAlign w:val="center"/>
          </w:tcPr>
          <w:p w14:paraId="6796327D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25D4F" w:rsidRPr="001E53FD" w14:paraId="6541EFD9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306453CC" w14:textId="5A91E1A8" w:rsidR="00725D4F" w:rsidRPr="000B2793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Spot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13EF7AAD" w14:textId="2C0C4B3D" w:rsidR="00725D4F" w:rsidRPr="001E53FD" w:rsidRDefault="00000000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952201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ja                  </w:t>
            </w:r>
            <w:r w:rsidR="00725D4F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1852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  n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>ein</w:t>
            </w:r>
          </w:p>
        </w:tc>
      </w:tr>
      <w:tr w:rsidR="00725D4F" w:rsidRPr="001E53FD" w14:paraId="4F995D41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34CEC649" w14:textId="77777777" w:rsidR="00725D4F" w:rsidRPr="000B2793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B2793">
              <w:rPr>
                <w:rFonts w:ascii="Open Sans" w:hAnsi="Open Sans" w:cs="Open Sans"/>
                <w:sz w:val="20"/>
                <w:szCs w:val="20"/>
              </w:rPr>
              <w:t>Spotdauer (in s</w:t>
            </w:r>
            <w:r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99FEE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4AAE9384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99B60C0" w14:textId="77777777" w:rsidR="00725D4F" w:rsidRPr="000B2793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B2793">
              <w:rPr>
                <w:rFonts w:ascii="Open Sans" w:hAnsi="Open Sans" w:cs="Open Sans"/>
                <w:sz w:val="20"/>
                <w:szCs w:val="20"/>
              </w:rPr>
              <w:t xml:space="preserve">notwendiges Dateiformat 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B934B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7F0016E0" w14:textId="77777777" w:rsidTr="000C42B5">
        <w:trPr>
          <w:gridAfter w:val="1"/>
          <w:wAfter w:w="1950" w:type="pct"/>
          <w:trHeight w:val="340"/>
        </w:trPr>
        <w:tc>
          <w:tcPr>
            <w:tcW w:w="3050" w:type="pct"/>
            <w:gridSpan w:val="2"/>
            <w:shd w:val="clear" w:color="auto" w:fill="auto"/>
            <w:vAlign w:val="center"/>
          </w:tcPr>
          <w:p w14:paraId="265DFEAE" w14:textId="77777777" w:rsidR="00725D4F" w:rsidRPr="009074AC" w:rsidRDefault="00725D4F" w:rsidP="00725D4F">
            <w:pPr>
              <w:rPr>
                <w:rFonts w:ascii="Open Sans" w:hAnsi="Open Sans" w:cs="Open Sans"/>
                <w:b/>
                <w:sz w:val="32"/>
                <w:szCs w:val="32"/>
              </w:rPr>
            </w:pPr>
          </w:p>
        </w:tc>
      </w:tr>
      <w:tr w:rsidR="00725D4F" w:rsidRPr="001E53FD" w14:paraId="50B7565B" w14:textId="77777777" w:rsidTr="000C42B5">
        <w:trPr>
          <w:trHeight w:val="340"/>
        </w:trPr>
        <w:tc>
          <w:tcPr>
            <w:tcW w:w="3050" w:type="pct"/>
            <w:gridSpan w:val="2"/>
            <w:shd w:val="clear" w:color="auto" w:fill="92D050"/>
            <w:vAlign w:val="center"/>
          </w:tcPr>
          <w:p w14:paraId="417A7C05" w14:textId="77777777" w:rsidR="00725D4F" w:rsidRPr="00B72D68" w:rsidRDefault="00725D4F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bookmarkStart w:id="0" w:name="_Hlk521325947"/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Spieltags-/Saisonmagazin</w:t>
            </w:r>
          </w:p>
        </w:tc>
        <w:tc>
          <w:tcPr>
            <w:tcW w:w="1950" w:type="pct"/>
            <w:vAlign w:val="center"/>
          </w:tcPr>
          <w:p w14:paraId="12F4B458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bookmarkEnd w:id="0"/>
      <w:tr w:rsidR="00725D4F" w:rsidRPr="001E53FD" w14:paraId="64DB092D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2478B85A" w14:textId="6DE5752D" w:rsidR="00725D4F" w:rsidRPr="000C42B5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Seitenformat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46451FA0" w14:textId="18603A04" w:rsidR="00725D4F" w:rsidRPr="000C42B5" w:rsidRDefault="00000000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34050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  <w:lang w:bidi="de-DE"/>
              </w:rPr>
              <w:t>Hochformat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     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02039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>Querformat</w:t>
            </w:r>
          </w:p>
        </w:tc>
      </w:tr>
      <w:tr w:rsidR="00725D4F" w:rsidRPr="001E53FD" w14:paraId="5349D9F2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5C34A374" w14:textId="649D50D2" w:rsidR="00725D4F" w:rsidRPr="000C42B5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C42B5">
              <w:rPr>
                <w:rFonts w:ascii="Open Sans" w:hAnsi="Open Sans" w:cs="Open Sans"/>
                <w:sz w:val="20"/>
                <w:szCs w:val="20"/>
              </w:rPr>
              <w:t xml:space="preserve">Anzeigengröße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>(1/1-</w:t>
            </w:r>
            <w:proofErr w:type="gramStart"/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seitig)   </w:t>
            </w:r>
            <w:proofErr w:type="gramEnd"/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                             </w:t>
            </w:r>
            <w:r w:rsidRPr="000C42B5">
              <w:rPr>
                <w:rFonts w:ascii="Open Sans" w:hAnsi="Open Sans" w:cs="Open Sans"/>
                <w:sz w:val="20"/>
                <w:szCs w:val="20"/>
              </w:rPr>
              <w:t>+ Beschnitt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(in mm)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6F84E3" w14:textId="77777777" w:rsidR="00725D4F" w:rsidRPr="000C42B5" w:rsidRDefault="00725D4F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78EC8CC3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71BA988D" w14:textId="371275F9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C42B5">
              <w:rPr>
                <w:rFonts w:ascii="Open Sans" w:hAnsi="Open Sans" w:cs="Open Sans"/>
                <w:sz w:val="20"/>
                <w:szCs w:val="20"/>
              </w:rPr>
              <w:t xml:space="preserve">Anzeigengröße </w:t>
            </w:r>
            <w:r>
              <w:rPr>
                <w:rFonts w:ascii="Open Sans" w:hAnsi="Open Sans" w:cs="Open Sans"/>
                <w:sz w:val="20"/>
                <w:szCs w:val="20"/>
              </w:rPr>
              <w:t>(1/2-</w:t>
            </w:r>
            <w:proofErr w:type="gramStart"/>
            <w:r>
              <w:rPr>
                <w:rFonts w:ascii="Open Sans" w:hAnsi="Open Sans" w:cs="Open Sans"/>
                <w:sz w:val="20"/>
                <w:szCs w:val="20"/>
              </w:rPr>
              <w:t xml:space="preserve">seitig)   </w:t>
            </w:r>
            <w:proofErr w:type="gramEnd"/>
            <w:r>
              <w:rPr>
                <w:rFonts w:ascii="Open Sans" w:hAnsi="Open Sans" w:cs="Open Sans"/>
                <w:sz w:val="20"/>
                <w:szCs w:val="20"/>
              </w:rPr>
              <w:t xml:space="preserve">                             </w:t>
            </w:r>
            <w:r w:rsidRPr="000C42B5">
              <w:rPr>
                <w:rFonts w:ascii="Open Sans" w:hAnsi="Open Sans" w:cs="Open Sans"/>
                <w:sz w:val="20"/>
                <w:szCs w:val="20"/>
              </w:rPr>
              <w:t>+ Beschnitt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(in mm)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B3D54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719D3BCE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533AFED1" w14:textId="77777777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C42B5">
              <w:rPr>
                <w:rFonts w:ascii="Open Sans" w:hAnsi="Open Sans" w:cs="Open Sans"/>
                <w:sz w:val="20"/>
                <w:szCs w:val="20"/>
              </w:rPr>
              <w:t>Redaktionsschluss (ST1)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E72F7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3DB5617D" w14:textId="77777777" w:rsidTr="009074AC">
        <w:trPr>
          <w:gridAfter w:val="1"/>
          <w:wAfter w:w="1950" w:type="pct"/>
          <w:trHeight w:val="487"/>
        </w:trPr>
        <w:tc>
          <w:tcPr>
            <w:tcW w:w="1099" w:type="pct"/>
            <w:shd w:val="clear" w:color="auto" w:fill="auto"/>
            <w:vAlign w:val="center"/>
          </w:tcPr>
          <w:p w14:paraId="380C3204" w14:textId="77777777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E797BF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2016A4C6" w14:textId="77777777" w:rsidTr="009074AC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92D050"/>
            <w:vAlign w:val="center"/>
          </w:tcPr>
          <w:p w14:paraId="7269CFD9" w14:textId="5F5FEC8A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9074AC">
              <w:rPr>
                <w:rFonts w:ascii="Open Sans" w:hAnsi="Open Sans" w:cs="Open Sans"/>
                <w:b/>
                <w:color w:val="FFFFFF" w:themeColor="background1"/>
                <w:sz w:val="20"/>
                <w:szCs w:val="20"/>
              </w:rPr>
              <w:t>Homepage</w:t>
            </w:r>
          </w:p>
        </w:tc>
        <w:tc>
          <w:tcPr>
            <w:tcW w:w="1951" w:type="pct"/>
            <w:shd w:val="clear" w:color="auto" w:fill="92D050"/>
            <w:vAlign w:val="center"/>
          </w:tcPr>
          <w:p w14:paraId="6057B70F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210ADDA8" w14:textId="77777777" w:rsidTr="009074AC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1FBC101B" w14:textId="73EDC68A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Rotation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0CC29CED" w14:textId="0D3A40BA" w:rsidR="00464043" w:rsidRPr="000C42B5" w:rsidRDefault="00000000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55373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ja              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         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        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03152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>nein</w:t>
            </w:r>
          </w:p>
        </w:tc>
      </w:tr>
      <w:tr w:rsidR="00464043" w:rsidRPr="001E53FD" w14:paraId="7D4CA8A7" w14:textId="77777777" w:rsidTr="009074AC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1323595F" w14:textId="2B368BE9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Bannerformat </w:t>
            </w:r>
            <w:r w:rsidRPr="00C6213C">
              <w:rPr>
                <w:rFonts w:ascii="Open Sans" w:hAnsi="Open Sans" w:cs="Open Sans"/>
                <w:sz w:val="20"/>
                <w:szCs w:val="20"/>
              </w:rPr>
              <w:t xml:space="preserve">(in </w:t>
            </w:r>
            <w:proofErr w:type="spellStart"/>
            <w:r w:rsidRPr="00C6213C">
              <w:rPr>
                <w:rFonts w:ascii="Open Sans" w:hAnsi="Open Sans" w:cs="Open Sans"/>
                <w:sz w:val="20"/>
                <w:szCs w:val="20"/>
              </w:rPr>
              <w:t>px</w:t>
            </w:r>
            <w:proofErr w:type="spellEnd"/>
            <w:r w:rsidRPr="00C6213C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85B8A" w14:textId="4CE7A4F5" w:rsidR="00464043" w:rsidRPr="00F26138" w:rsidRDefault="00464043" w:rsidP="00464043">
            <w:pPr>
              <w:spacing w:before="120"/>
              <w:rPr>
                <w:rFonts w:ascii="Segoe UI Symbol" w:eastAsia="MS Gothic" w:hAnsi="Segoe UI Symbol" w:cs="Segoe UI Symbol"/>
                <w:sz w:val="20"/>
                <w:szCs w:val="20"/>
                <w:lang w:bidi="de-DE"/>
              </w:rPr>
            </w:pPr>
          </w:p>
        </w:tc>
      </w:tr>
    </w:tbl>
    <w:p w14:paraId="38E63A4B" w14:textId="77777777" w:rsidR="002D110B" w:rsidRDefault="002D110B" w:rsidP="00E677FE">
      <w:pPr>
        <w:spacing w:after="0"/>
        <w:rPr>
          <w:rFonts w:ascii="Open Sans" w:hAnsi="Open Sans" w:cs="Open Sans"/>
          <w:sz w:val="24"/>
          <w:szCs w:val="24"/>
        </w:rPr>
      </w:pPr>
    </w:p>
    <w:p w14:paraId="41CAD717" w14:textId="5E9797D1" w:rsidR="009074AC" w:rsidRDefault="009074AC" w:rsidP="00FD2C01">
      <w:pPr>
        <w:pStyle w:val="KeinLeerraum"/>
      </w:pPr>
    </w:p>
    <w:p w14:paraId="2B2C3305" w14:textId="77777777" w:rsidR="009074AC" w:rsidRDefault="009074AC" w:rsidP="00E677FE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0897B9AA" w14:textId="22406ABD" w:rsidR="009074AC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  <w:r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ab/>
      </w:r>
    </w:p>
    <w:p w14:paraId="1C4BA37D" w14:textId="1CCBA92F" w:rsidR="009900ED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4C264172" w14:textId="72A9964A" w:rsidR="009900ED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tbl>
      <w:tblPr>
        <w:tblStyle w:val="Tabellenraster"/>
        <w:tblpPr w:leftFromText="141" w:rightFromText="141" w:vertAnchor="page" w:horzAnchor="page" w:tblpX="811" w:tblpY="1576"/>
        <w:tblW w:w="92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8"/>
        <w:gridCol w:w="6530"/>
        <w:gridCol w:w="6526"/>
      </w:tblGrid>
      <w:tr w:rsidR="009900ED" w:rsidRPr="001E53FD" w14:paraId="64D3A9D6" w14:textId="77777777" w:rsidTr="00146407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237C1548" w14:textId="77777777" w:rsidR="009900ED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4"/>
                <w:szCs w:val="24"/>
              </w:rPr>
            </w:pPr>
          </w:p>
          <w:p w14:paraId="3CC236A4" w14:textId="34079F6E" w:rsidR="009900ED" w:rsidRPr="001E53FD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951" w:type="pct"/>
            <w:shd w:val="clear" w:color="auto" w:fill="auto"/>
            <w:vAlign w:val="center"/>
          </w:tcPr>
          <w:p w14:paraId="01B701FB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DD2CD8" w:rsidRPr="001E53FD" w14:paraId="178525DC" w14:textId="77777777" w:rsidTr="00953B98">
        <w:trPr>
          <w:gridAfter w:val="1"/>
          <w:wAfter w:w="1950" w:type="pct"/>
          <w:trHeight w:val="514"/>
        </w:trPr>
        <w:tc>
          <w:tcPr>
            <w:tcW w:w="3050" w:type="pct"/>
            <w:gridSpan w:val="2"/>
            <w:shd w:val="clear" w:color="auto" w:fill="92D050"/>
            <w:vAlign w:val="center"/>
          </w:tcPr>
          <w:p w14:paraId="2D4DAA25" w14:textId="67713780" w:rsidR="00DD2CD8" w:rsidRPr="00DD2CD8" w:rsidRDefault="00DD2CD8" w:rsidP="00DD2CD8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 xml:space="preserve">Bodenaufkleber (für alle Standorte Präsenz </w:t>
            </w:r>
            <w:r w:rsidRPr="00DD2CD8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  <w:u w:val="single"/>
              </w:rPr>
              <w:t>auf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 xml:space="preserve"> dem Spielfeld verpflichtend)</w:t>
            </w:r>
          </w:p>
        </w:tc>
      </w:tr>
      <w:tr w:rsidR="00551EFA" w:rsidRPr="001E53FD" w14:paraId="2C37164E" w14:textId="77777777" w:rsidTr="00551EFA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16D3B3B6" w14:textId="438D424B" w:rsidR="00551EFA" w:rsidRDefault="00551EFA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Klebeart</w:t>
            </w:r>
            <w:proofErr w:type="spellEnd"/>
          </w:p>
        </w:tc>
        <w:tc>
          <w:tcPr>
            <w:tcW w:w="1951" w:type="pct"/>
            <w:shd w:val="clear" w:color="auto" w:fill="auto"/>
            <w:vAlign w:val="center"/>
          </w:tcPr>
          <w:p w14:paraId="52A20217" w14:textId="5EC02157" w:rsidR="00551EFA" w:rsidRPr="00551EFA" w:rsidRDefault="00000000" w:rsidP="00551EFA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979972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1EFA">
                  <w:rPr>
                    <w:rFonts w:ascii="MS Gothic" w:eastAsia="MS Gothic" w:hAnsi="MS Gothic" w:cs="Open Sans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551EFA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551EFA">
              <w:rPr>
                <w:rFonts w:ascii="Open Sans" w:hAnsi="Open Sans" w:cs="Open Sans"/>
                <w:sz w:val="20"/>
                <w:szCs w:val="20"/>
                <w:lang w:bidi="de-DE"/>
              </w:rPr>
              <w:t>permanent</w:t>
            </w:r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                  </w:t>
            </w:r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32725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1EFA"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non-permanent    </w:t>
            </w:r>
          </w:p>
        </w:tc>
      </w:tr>
      <w:tr w:rsidR="009900ED" w:rsidRPr="001E53FD" w14:paraId="3E3D15CD" w14:textId="77777777" w:rsidTr="00551EFA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78D1C8C5" w14:textId="1E761E41" w:rsidR="009900ED" w:rsidRPr="00C6213C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Sonderformat </w:t>
            </w:r>
            <w:r w:rsidR="00DD2CD8">
              <w:rPr>
                <w:rFonts w:ascii="Open Sans" w:hAnsi="Open Sans" w:cs="Open Sans"/>
                <w:sz w:val="20"/>
                <w:szCs w:val="20"/>
              </w:rPr>
              <w:t xml:space="preserve">(mm x mm) </w:t>
            </w:r>
            <w:r>
              <w:rPr>
                <w:rFonts w:ascii="Open Sans" w:hAnsi="Open Sans" w:cs="Open Sans"/>
                <w:sz w:val="20"/>
                <w:szCs w:val="20"/>
              </w:rPr>
              <w:t>notwendig?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 (inkl. Begründung)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02A8D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900ED" w:rsidRPr="001E53FD" w14:paraId="390FC2AA" w14:textId="77777777" w:rsidTr="00146407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87A2440" w14:textId="77777777" w:rsidR="009900ED" w:rsidRPr="00B72D68" w:rsidRDefault="009900ED" w:rsidP="00146407">
            <w:pPr>
              <w:pStyle w:val="Standardeinzug"/>
              <w:jc w:val="right"/>
              <w:rPr>
                <w:rFonts w:ascii="Open Sans" w:hAnsi="Open Sans" w:cs="Open Sans"/>
                <w:sz w:val="14"/>
                <w:szCs w:val="14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CD8FBB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900ED" w:rsidRPr="001E53FD" w14:paraId="60F755F3" w14:textId="77777777" w:rsidTr="00146407">
        <w:trPr>
          <w:trHeight w:val="340"/>
        </w:trPr>
        <w:tc>
          <w:tcPr>
            <w:tcW w:w="3050" w:type="pct"/>
            <w:gridSpan w:val="2"/>
            <w:shd w:val="clear" w:color="auto" w:fill="92D050"/>
            <w:vAlign w:val="center"/>
          </w:tcPr>
          <w:p w14:paraId="0DF4A5C3" w14:textId="77777777" w:rsidR="009900ED" w:rsidRPr="00B72D68" w:rsidRDefault="009900ED" w:rsidP="00146407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Sonstige Werbemittel</w:t>
            </w:r>
          </w:p>
        </w:tc>
        <w:tc>
          <w:tcPr>
            <w:tcW w:w="1950" w:type="pct"/>
            <w:vAlign w:val="center"/>
          </w:tcPr>
          <w:p w14:paraId="7D87E208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900ED" w:rsidRPr="001E53FD" w14:paraId="40C6FEF7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0BA92DA9" w14:textId="77777777" w:rsidR="009900ED" w:rsidRPr="00186F73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186F73">
              <w:rPr>
                <w:rFonts w:ascii="Open Sans" w:hAnsi="Open Sans" w:cs="Open Sans"/>
                <w:sz w:val="20"/>
                <w:szCs w:val="20"/>
              </w:rPr>
              <w:t>Wilson-Banner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744972D3" w14:textId="52F944B9" w:rsidR="009900ED" w:rsidRPr="00186F73" w:rsidRDefault="00000000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95512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0ED" w:rsidRPr="00186F73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Bedarf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    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202555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6F73" w:rsidRPr="00186F73"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kein Bedarf (</w:t>
            </w:r>
            <w:proofErr w:type="spellStart"/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u.</w:t>
            </w:r>
            <w:proofErr w:type="gramStart"/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a</w:t>
            </w:r>
            <w:proofErr w:type="spellEnd"/>
            <w:proofErr w:type="gramEnd"/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>weil LED-Bande)</w:t>
            </w:r>
          </w:p>
        </w:tc>
      </w:tr>
      <w:tr w:rsidR="009900ED" w:rsidRPr="001E53FD" w14:paraId="64698F00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2D301C61" w14:textId="30677238" w:rsidR="009900ED" w:rsidRPr="00186F73" w:rsidRDefault="00953B98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186F73">
              <w:rPr>
                <w:rFonts w:ascii="Open Sans" w:hAnsi="Open Sans" w:cs="Open Sans"/>
                <w:sz w:val="20"/>
                <w:szCs w:val="20"/>
              </w:rPr>
              <w:t>Wilson-Ballwagen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29BD7621" w14:textId="5F298A6E" w:rsidR="009900ED" w:rsidRPr="00186F73" w:rsidRDefault="00000000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-1011214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0ED" w:rsidRPr="00186F73">
                  <w:rPr>
                    <w:rFonts w:ascii="MS Gothic" w:eastAsia="MS Gothic" w:hAnsi="MS Gothic" w:cs="Open Sans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>funktionsfähig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 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4011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0ED" w:rsidRPr="00186F7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defekt</w:t>
            </w:r>
            <w:r w:rsidR="00F45AF0">
              <w:rPr>
                <w:rFonts w:ascii="Open Sans" w:hAnsi="Open Sans" w:cs="Open Sans"/>
                <w:sz w:val="20"/>
                <w:szCs w:val="20"/>
              </w:rPr>
              <w:t xml:space="preserve"> (falls ja, bitte Fotonachweis)</w:t>
            </w:r>
          </w:p>
        </w:tc>
      </w:tr>
      <w:tr w:rsidR="009900ED" w:rsidRPr="001E53FD" w14:paraId="25EF0427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409FE9FD" w14:textId="07EAA826" w:rsidR="009900ED" w:rsidRPr="00186F73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186F73">
              <w:rPr>
                <w:rFonts w:ascii="Open Sans" w:hAnsi="Open Sans" w:cs="Open Sans"/>
                <w:sz w:val="20"/>
                <w:szCs w:val="20"/>
              </w:rPr>
              <w:t>BARMER-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Roll</w:t>
            </w:r>
            <w:r w:rsidRPr="00186F73">
              <w:rPr>
                <w:rFonts w:ascii="Open Sans" w:hAnsi="Open Sans" w:cs="Open Sans"/>
                <w:sz w:val="20"/>
                <w:szCs w:val="20"/>
              </w:rPr>
              <w:t xml:space="preserve"> Up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51E05378" w14:textId="0DA9EFF9" w:rsidR="009900ED" w:rsidRPr="00186F73" w:rsidRDefault="00000000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-73840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5E3C">
                  <w:rPr>
                    <w:rFonts w:ascii="MS Gothic" w:eastAsia="MS Gothic" w:hAnsi="MS Gothic" w:cs="Open Sans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Bedarf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    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29065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0ED" w:rsidRPr="00186F7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kein Bedarf</w:t>
            </w:r>
          </w:p>
        </w:tc>
      </w:tr>
      <w:tr w:rsidR="009900ED" w:rsidRPr="001E53FD" w14:paraId="1A8E98E3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1817B567" w14:textId="77777777" w:rsidR="009900ED" w:rsidRPr="000C42B5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Korbbrettaufkleber (Anzahl)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96F700" w14:textId="77777777" w:rsidR="009900ED" w:rsidRPr="000C42B5" w:rsidRDefault="009900ED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B8C06CB" w14:textId="77777777" w:rsidR="009900ED" w:rsidRDefault="009900ED" w:rsidP="009900ED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75ED7AC6" w14:textId="77777777" w:rsidR="009900ED" w:rsidRDefault="009900ED" w:rsidP="009900ED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328C06D3" w14:textId="77777777" w:rsidR="009900ED" w:rsidRDefault="009900ED" w:rsidP="009900ED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6EF799F4" w14:textId="77777777" w:rsidR="009900ED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6B2F56C9" w14:textId="77777777" w:rsidR="009074AC" w:rsidRDefault="009074AC" w:rsidP="00E677FE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sectPr w:rsidR="009074AC" w:rsidSect="003A4871">
      <w:headerReference w:type="default" r:id="rId10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6DD84" w14:textId="77777777" w:rsidR="0005094B" w:rsidRDefault="0005094B" w:rsidP="00650259">
      <w:pPr>
        <w:spacing w:after="0" w:line="240" w:lineRule="auto"/>
      </w:pPr>
      <w:r>
        <w:separator/>
      </w:r>
    </w:p>
  </w:endnote>
  <w:endnote w:type="continuationSeparator" w:id="0">
    <w:p w14:paraId="0B6FBF18" w14:textId="77777777" w:rsidR="0005094B" w:rsidRDefault="0005094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89DE2D-2435-4724-B245-4BF3B83BA74C}"/>
    <w:embedBold r:id="rId2" w:fontKey="{709428DB-26A5-4D3D-A87D-3528D47018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57510E0-0FDB-4780-A2A8-BD8CA11D7F58}"/>
    <w:embedBold r:id="rId4" w:fontKey="{9D2C8A27-06BA-4225-B6B8-764CCE263554}"/>
    <w:embedItalic r:id="rId5" w:fontKey="{C36F3443-E3ED-4B88-BF60-021C86EC4E3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D850CD0-90E8-4915-A86D-10CC1D9EAF95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7" w:fontKey="{A2BF6963-FCF6-42A5-B07A-4ACE6DCD947D}"/>
    <w:embedBold r:id="rId8" w:fontKey="{02BF03EB-73D4-4DD1-A1B5-7C948C3DAEA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44CF145-57AD-4D1B-91B3-1FF580177F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31591084-9C95-49BD-A3BF-F98E65811D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A63D0" w14:textId="77777777" w:rsidR="0005094B" w:rsidRDefault="0005094B" w:rsidP="00650259">
      <w:pPr>
        <w:spacing w:after="0" w:line="240" w:lineRule="auto"/>
      </w:pPr>
      <w:r>
        <w:separator/>
      </w:r>
    </w:p>
  </w:footnote>
  <w:footnote w:type="continuationSeparator" w:id="0">
    <w:p w14:paraId="0717241D" w14:textId="77777777" w:rsidR="0005094B" w:rsidRDefault="0005094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505" w:type="dxa"/>
      <w:tblInd w:w="426" w:type="dxa"/>
      <w:tblLook w:val="04A0" w:firstRow="1" w:lastRow="0" w:firstColumn="1" w:lastColumn="0" w:noHBand="0" w:noVBand="1"/>
    </w:tblPr>
    <w:tblGrid>
      <w:gridCol w:w="284"/>
      <w:gridCol w:w="8221"/>
    </w:tblGrid>
    <w:tr w:rsidR="0090596C" w14:paraId="713526B3" w14:textId="77777777" w:rsidTr="002D110B">
      <w:trPr>
        <w:trHeight w:val="990"/>
      </w:trPr>
      <w:tc>
        <w:tcPr>
          <w:tcW w:w="284" w:type="dxa"/>
          <w:vAlign w:val="center"/>
        </w:tcPr>
        <w:p w14:paraId="1B194885" w14:textId="77777777" w:rsidR="0090596C" w:rsidRPr="002D110B" w:rsidRDefault="0090596C" w:rsidP="002D110B">
          <w:pPr>
            <w:pStyle w:val="Kopfzeile"/>
            <w:ind w:left="-108"/>
            <w:jc w:val="center"/>
            <w:rPr>
              <w:rFonts w:ascii="Open Sans" w:hAnsi="Open Sans" w:cs="Open Sans"/>
              <w:sz w:val="40"/>
              <w:szCs w:val="40"/>
            </w:rPr>
          </w:pPr>
          <w:bookmarkStart w:id="1" w:name="_Hlk521325785"/>
        </w:p>
      </w:tc>
      <w:tc>
        <w:tcPr>
          <w:tcW w:w="8221" w:type="dxa"/>
          <w:vAlign w:val="center"/>
        </w:tcPr>
        <w:p w14:paraId="33FFD316" w14:textId="77777777" w:rsidR="002D110B" w:rsidRPr="002D110B" w:rsidRDefault="000C42B5" w:rsidP="002D110B">
          <w:pPr>
            <w:pStyle w:val="Kopfzeile"/>
            <w:ind w:left="593" w:hanging="1134"/>
            <w:jc w:val="center"/>
            <w:rPr>
              <w:rFonts w:ascii="Open Sans" w:hAnsi="Open Sans" w:cs="Open Sans"/>
              <w:color w:val="92D050"/>
              <w:sz w:val="40"/>
              <w:szCs w:val="40"/>
            </w:rPr>
          </w:pPr>
          <w:r>
            <w:rPr>
              <w:rFonts w:ascii="Open Sans" w:hAnsi="Open Sans" w:cs="Open Sans"/>
              <w:color w:val="92D050"/>
              <w:sz w:val="40"/>
              <w:szCs w:val="40"/>
            </w:rPr>
            <w:t>WERBEMITTELABFRAGE</w:t>
          </w:r>
        </w:p>
        <w:p w14:paraId="7851B261" w14:textId="23C864ED" w:rsidR="0090596C" w:rsidRPr="002D110B" w:rsidRDefault="002D110B" w:rsidP="002D110B">
          <w:pPr>
            <w:pStyle w:val="Kopfzeile"/>
            <w:ind w:left="593" w:hanging="1134"/>
            <w:jc w:val="center"/>
            <w:rPr>
              <w:rFonts w:ascii="Open Sans" w:hAnsi="Open Sans" w:cs="Open Sans"/>
              <w:sz w:val="40"/>
              <w:szCs w:val="40"/>
            </w:rPr>
          </w:pPr>
          <w:r w:rsidRPr="002D110B">
            <w:rPr>
              <w:rFonts w:ascii="Open Sans" w:hAnsi="Open Sans" w:cs="Open Sans"/>
              <w:color w:val="92D050"/>
              <w:sz w:val="40"/>
              <w:szCs w:val="40"/>
            </w:rPr>
            <w:t>Saison 20</w:t>
          </w:r>
          <w:r w:rsidR="000C42B5">
            <w:rPr>
              <w:rFonts w:ascii="Open Sans" w:hAnsi="Open Sans" w:cs="Open Sans"/>
              <w:color w:val="92D050"/>
              <w:sz w:val="40"/>
              <w:szCs w:val="40"/>
            </w:rPr>
            <w:t>2</w:t>
          </w:r>
          <w:r w:rsidR="000C2B5E">
            <w:rPr>
              <w:rFonts w:ascii="Open Sans" w:hAnsi="Open Sans" w:cs="Open Sans"/>
              <w:color w:val="92D050"/>
              <w:sz w:val="40"/>
              <w:szCs w:val="40"/>
            </w:rPr>
            <w:t>5</w:t>
          </w:r>
          <w:r w:rsidRPr="002D110B">
            <w:rPr>
              <w:rFonts w:ascii="Open Sans" w:hAnsi="Open Sans" w:cs="Open Sans"/>
              <w:color w:val="92D050"/>
              <w:sz w:val="40"/>
              <w:szCs w:val="40"/>
            </w:rPr>
            <w:t>/2</w:t>
          </w:r>
          <w:r w:rsidR="00157631">
            <w:rPr>
              <w:rFonts w:ascii="Open Sans" w:hAnsi="Open Sans" w:cs="Open Sans"/>
              <w:color w:val="92D050"/>
              <w:sz w:val="40"/>
              <w:szCs w:val="40"/>
            </w:rPr>
            <w:t>02</w:t>
          </w:r>
          <w:r w:rsidR="000C2B5E">
            <w:rPr>
              <w:rFonts w:ascii="Open Sans" w:hAnsi="Open Sans" w:cs="Open Sans"/>
              <w:color w:val="92D050"/>
              <w:sz w:val="40"/>
              <w:szCs w:val="40"/>
            </w:rPr>
            <w:t>6</w:t>
          </w:r>
        </w:p>
      </w:tc>
    </w:tr>
  </w:tbl>
  <w:bookmarkEnd w:id="1"/>
  <w:p w14:paraId="1F1A9DC9" w14:textId="77777777" w:rsidR="00650259" w:rsidRPr="0090596C" w:rsidRDefault="002D110B" w:rsidP="0090596C">
    <w:pPr>
      <w:pStyle w:val="KeinLeerraum"/>
      <w:spacing w:after="0"/>
      <w:rPr>
        <w:sz w:val="20"/>
      </w:rPr>
    </w:pPr>
    <w:r>
      <w:rPr>
        <w:rFonts w:ascii="Open Sans" w:hAnsi="Open Sans" w:cs="Open Sans"/>
        <w:noProof/>
        <w:sz w:val="40"/>
        <w:szCs w:val="40"/>
        <w:lang w:eastAsia="de-DE"/>
      </w:rPr>
      <w:drawing>
        <wp:anchor distT="0" distB="0" distL="114300" distR="114300" simplePos="0" relativeHeight="251658240" behindDoc="1" locked="0" layoutInCell="1" allowOverlap="1" wp14:anchorId="4CC55E4C" wp14:editId="4ABF72CF">
          <wp:simplePos x="0" y="0"/>
          <wp:positionH relativeFrom="column">
            <wp:posOffset>5099050</wp:posOffset>
          </wp:positionH>
          <wp:positionV relativeFrom="paragraph">
            <wp:posOffset>-932815</wp:posOffset>
          </wp:positionV>
          <wp:extent cx="968375" cy="605790"/>
          <wp:effectExtent l="0" t="0" r="3175" b="381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uptlogoBARMER2BasketballBundesli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46043683">
    <w:abstractNumId w:val="11"/>
  </w:num>
  <w:num w:numId="2" w16cid:durableId="325208379">
    <w:abstractNumId w:val="7"/>
  </w:num>
  <w:num w:numId="3" w16cid:durableId="220101889">
    <w:abstractNumId w:val="15"/>
  </w:num>
  <w:num w:numId="4" w16cid:durableId="1146581062">
    <w:abstractNumId w:val="12"/>
  </w:num>
  <w:num w:numId="5" w16cid:durableId="1260672756">
    <w:abstractNumId w:val="13"/>
  </w:num>
  <w:num w:numId="6" w16cid:durableId="1139957344">
    <w:abstractNumId w:val="19"/>
  </w:num>
  <w:num w:numId="7" w16cid:durableId="1583369570">
    <w:abstractNumId w:val="6"/>
  </w:num>
  <w:num w:numId="8" w16cid:durableId="2064794573">
    <w:abstractNumId w:val="10"/>
  </w:num>
  <w:num w:numId="9" w16cid:durableId="1316685895">
    <w:abstractNumId w:val="17"/>
  </w:num>
  <w:num w:numId="10" w16cid:durableId="2082866538">
    <w:abstractNumId w:val="1"/>
  </w:num>
  <w:num w:numId="11" w16cid:durableId="648872587">
    <w:abstractNumId w:val="5"/>
  </w:num>
  <w:num w:numId="12" w16cid:durableId="1016034364">
    <w:abstractNumId w:val="0"/>
  </w:num>
  <w:num w:numId="13" w16cid:durableId="1008749793">
    <w:abstractNumId w:val="2"/>
  </w:num>
  <w:num w:numId="14" w16cid:durableId="693263959">
    <w:abstractNumId w:val="9"/>
  </w:num>
  <w:num w:numId="15" w16cid:durableId="887885131">
    <w:abstractNumId w:val="8"/>
  </w:num>
  <w:num w:numId="16" w16cid:durableId="1692608528">
    <w:abstractNumId w:val="16"/>
  </w:num>
  <w:num w:numId="17" w16cid:durableId="587546523">
    <w:abstractNumId w:val="3"/>
  </w:num>
  <w:num w:numId="18" w16cid:durableId="1369254961">
    <w:abstractNumId w:val="21"/>
  </w:num>
  <w:num w:numId="19" w16cid:durableId="233205134">
    <w:abstractNumId w:val="18"/>
  </w:num>
  <w:num w:numId="20" w16cid:durableId="1225218258">
    <w:abstractNumId w:val="14"/>
  </w:num>
  <w:num w:numId="21" w16cid:durableId="496774156">
    <w:abstractNumId w:val="20"/>
  </w:num>
  <w:num w:numId="22" w16cid:durableId="115796451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10B"/>
    <w:rsid w:val="000456E1"/>
    <w:rsid w:val="0005094B"/>
    <w:rsid w:val="00052382"/>
    <w:rsid w:val="0006568A"/>
    <w:rsid w:val="00076F0F"/>
    <w:rsid w:val="00084253"/>
    <w:rsid w:val="000B2793"/>
    <w:rsid w:val="000C2B5E"/>
    <w:rsid w:val="000C42B5"/>
    <w:rsid w:val="000D1F49"/>
    <w:rsid w:val="00136BDF"/>
    <w:rsid w:val="00157631"/>
    <w:rsid w:val="001727CA"/>
    <w:rsid w:val="00186F73"/>
    <w:rsid w:val="001E53FD"/>
    <w:rsid w:val="00227451"/>
    <w:rsid w:val="002928D0"/>
    <w:rsid w:val="002B5E3C"/>
    <w:rsid w:val="002C56E6"/>
    <w:rsid w:val="002D110B"/>
    <w:rsid w:val="00336107"/>
    <w:rsid w:val="00361E11"/>
    <w:rsid w:val="00362B5F"/>
    <w:rsid w:val="00381B99"/>
    <w:rsid w:val="003A4871"/>
    <w:rsid w:val="003B4744"/>
    <w:rsid w:val="003C4C9B"/>
    <w:rsid w:val="003F0847"/>
    <w:rsid w:val="0040090B"/>
    <w:rsid w:val="00436530"/>
    <w:rsid w:val="0046302A"/>
    <w:rsid w:val="00464043"/>
    <w:rsid w:val="00487D2D"/>
    <w:rsid w:val="004D5D62"/>
    <w:rsid w:val="005112D0"/>
    <w:rsid w:val="00527701"/>
    <w:rsid w:val="00551EFA"/>
    <w:rsid w:val="00574BB5"/>
    <w:rsid w:val="00577E06"/>
    <w:rsid w:val="00590C78"/>
    <w:rsid w:val="005A3BF7"/>
    <w:rsid w:val="005F2035"/>
    <w:rsid w:val="005F7990"/>
    <w:rsid w:val="00607293"/>
    <w:rsid w:val="0063739C"/>
    <w:rsid w:val="00650259"/>
    <w:rsid w:val="006B407B"/>
    <w:rsid w:val="0070730A"/>
    <w:rsid w:val="00725D4F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074AC"/>
    <w:rsid w:val="0091229C"/>
    <w:rsid w:val="00940E73"/>
    <w:rsid w:val="00953B98"/>
    <w:rsid w:val="00962499"/>
    <w:rsid w:val="009638C7"/>
    <w:rsid w:val="0098597D"/>
    <w:rsid w:val="009900ED"/>
    <w:rsid w:val="009F619A"/>
    <w:rsid w:val="009F6DDE"/>
    <w:rsid w:val="00A370A8"/>
    <w:rsid w:val="00B12516"/>
    <w:rsid w:val="00B72D68"/>
    <w:rsid w:val="00BD4753"/>
    <w:rsid w:val="00BD5CB1"/>
    <w:rsid w:val="00BE62EE"/>
    <w:rsid w:val="00C003BA"/>
    <w:rsid w:val="00C354BA"/>
    <w:rsid w:val="00C46878"/>
    <w:rsid w:val="00C6213C"/>
    <w:rsid w:val="00CB4A51"/>
    <w:rsid w:val="00CD4532"/>
    <w:rsid w:val="00CD47B0"/>
    <w:rsid w:val="00CD70CE"/>
    <w:rsid w:val="00CE6104"/>
    <w:rsid w:val="00CE7918"/>
    <w:rsid w:val="00D16163"/>
    <w:rsid w:val="00D563BF"/>
    <w:rsid w:val="00DB3FAD"/>
    <w:rsid w:val="00DD2CD8"/>
    <w:rsid w:val="00E139C4"/>
    <w:rsid w:val="00E141A9"/>
    <w:rsid w:val="00E61C09"/>
    <w:rsid w:val="00E677FE"/>
    <w:rsid w:val="00EB3B58"/>
    <w:rsid w:val="00EC7359"/>
    <w:rsid w:val="00EE3054"/>
    <w:rsid w:val="00F00606"/>
    <w:rsid w:val="00F01256"/>
    <w:rsid w:val="00F26138"/>
    <w:rsid w:val="00F45AF0"/>
    <w:rsid w:val="00F52451"/>
    <w:rsid w:val="00F609DB"/>
    <w:rsid w:val="00FC7475"/>
    <w:rsid w:val="00FD2C0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554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lm\AppData\Roaming\Microsoft\Templates\Verzeichnis-Erfass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2</Pages>
  <Words>194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2025-06-24T11:19:00Z</dcterms:created>
  <dcterms:modified xsi:type="dcterms:W3CDTF">2025-06-24T11:20:00Z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